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3947AE">
        <w:rPr>
          <w:rFonts w:ascii="Comic Sans MS" w:hAnsi="Comic Sans MS"/>
          <w:sz w:val="20"/>
          <w:szCs w:val="20"/>
        </w:rPr>
        <w:t>27</w:t>
      </w:r>
      <w:r w:rsidR="0064163A">
        <w:rPr>
          <w:rFonts w:ascii="Comic Sans MS" w:hAnsi="Comic Sans MS"/>
          <w:sz w:val="20"/>
          <w:szCs w:val="20"/>
        </w:rPr>
        <w:t>/4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64163A" w:rsidRDefault="00EF46E4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0E68E7" w:rsidRPr="0071223B" w:rsidRDefault="00A42FBA" w:rsidP="00887988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Try to read or listen to online to the story of ‘The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Little Red Hen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’.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What happens at the beginning, middle and end? 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What part of the story do you like? Can you sequence the story? Go on </w:t>
            </w:r>
            <w:hyperlink r:id="rId11" w:history="1">
              <w:r w:rsidR="003947AE" w:rsidRPr="00D6140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https://www.twinkl.co.uk/search</w:t>
              </w:r>
            </w:hyperlink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- little red hen.</w:t>
            </w:r>
          </w:p>
          <w:p w:rsidR="00CB4F68" w:rsidRPr="00DA3DFD" w:rsidRDefault="003947AE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Write a recipe and basic method for bread.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Use photos to help write about each stage.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A42FBA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3947AE" w:rsidRPr="003947AE" w:rsidRDefault="000E68E7" w:rsidP="003947AE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Talk about what half and double me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ans. Can you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find double/half of a given </w:t>
            </w:r>
            <w:proofErr w:type="gramStart"/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number.</w:t>
            </w:r>
            <w:proofErr w:type="gramEnd"/>
          </w:p>
          <w:p w:rsidR="000E68E7" w:rsidRPr="00DA3DFD" w:rsidRDefault="003947AE" w:rsidP="003947AE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Chop playdough shapes in half for a physical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representation.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EF46E4" w:rsidRPr="00900178" w:rsidRDefault="0064163A" w:rsidP="00EF46E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EF46E4" w:rsidRP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Find out more about plants. What do they need to grow? Set up cress experiment</w:t>
            </w:r>
            <w:r w:rsid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c</w:t>
            </w:r>
            <w:r w:rsidR="00EF46E4" w:rsidRP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omparison t</w:t>
            </w:r>
            <w:r w:rsid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o what we need to grow and live,</w:t>
            </w:r>
            <w:r w:rsidR="00EF46E4">
              <w:t xml:space="preserve"> </w:t>
            </w:r>
            <w:r w:rsidR="00EF46E4" w:rsidRP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or use what plants you have arou</w:t>
            </w:r>
            <w:r w:rsid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n</w:t>
            </w:r>
            <w:r w:rsidR="00EF46E4" w:rsidRPr="00EF46E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d your home/garden</w:t>
            </w:r>
          </w:p>
          <w:p w:rsidR="00900178" w:rsidRPr="00900178" w:rsidRDefault="00900178" w:rsidP="0090017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203FB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Can you do a star jump?  How many star jumps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can you do in </w:t>
            </w:r>
            <w:r w:rsid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one minute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? Challenge the rest of your family. 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EF46E4" w:rsidRPr="00EF46E4" w:rsidRDefault="00A42FBA" w:rsidP="00EF46E4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EF46E4" w:rsidRP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DT project - Little Red hen bread rolls. Talk about how we make bread. Rehearse the skills in pretend play using playdough/w</w:t>
            </w:r>
            <w:r w:rsid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ater /flour etc. </w:t>
            </w:r>
            <w:r w:rsidR="00EF46E4" w:rsidRP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:rsidR="00EF46E4" w:rsidRPr="00EF46E4" w:rsidRDefault="00EF46E4" w:rsidP="00EF46E4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Can you bake some bread? Then </w:t>
            </w:r>
            <w:r w:rsidRP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eat/evaluate the finished result.</w:t>
            </w:r>
          </w:p>
          <w:p w:rsidR="00CB4F68" w:rsidRPr="00EF46E4" w:rsidRDefault="00EF46E4" w:rsidP="000D6D26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(Try some cress and discuss how eating plants (salad, fruit and vegetables) helps us to stay healthy.</w:t>
            </w:r>
            <w:bookmarkStart w:id="0" w:name="_GoBack"/>
            <w:bookmarkEnd w:id="0"/>
          </w:p>
          <w:p w:rsidR="00CB4F68" w:rsidRPr="00DA3DFD" w:rsidRDefault="009B149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twinkl.co.uk/sear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2020-04-23T19:07:00Z</dcterms:created>
  <dcterms:modified xsi:type="dcterms:W3CDTF">2020-04-23T19:07:00Z</dcterms:modified>
</cp:coreProperties>
</file>