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A3901" w14:textId="77777777" w:rsidR="006B51AB" w:rsidRPr="001D43B7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1D43B7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13D8B41" wp14:editId="2114024C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9C218" w14:textId="77777777" w:rsidR="00D14CC0" w:rsidRPr="001D43B7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1D43B7"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7A8F49B" wp14:editId="47BC8D5D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E5ED865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1D43B7">
        <w:rPr>
          <w:rFonts w:ascii="Comic Sans MS" w:hAnsi="Comic Sans MS"/>
          <w:sz w:val="20"/>
          <w:szCs w:val="20"/>
        </w:rPr>
        <w:t>St Edmund’s</w:t>
      </w:r>
      <w:r w:rsidRPr="001D43B7"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1D43B7">
        <w:rPr>
          <w:rFonts w:ascii="Comic Sans MS" w:hAnsi="Comic Sans MS"/>
          <w:sz w:val="20"/>
          <w:szCs w:val="20"/>
        </w:rPr>
        <w:t xml:space="preserve"> Catholic Primary School</w:t>
      </w:r>
      <w:r w:rsidRPr="001D43B7">
        <w:rPr>
          <w:rFonts w:ascii="Comic Sans MS" w:hAnsi="Comic Sans MS"/>
          <w:sz w:val="20"/>
          <w:szCs w:val="20"/>
        </w:rPr>
        <w:t>s</w:t>
      </w:r>
    </w:p>
    <w:p w14:paraId="6F4D70C1" w14:textId="6B410115" w:rsidR="00ED262E" w:rsidRDefault="00AC0A00" w:rsidP="00ED262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Week commencing:11</w:t>
      </w:r>
      <w:r w:rsidR="00ED262E" w:rsidRPr="00ED262E">
        <w:rPr>
          <w:rFonts w:ascii="Comic Sans MS" w:hAnsi="Comic Sans MS"/>
          <w:sz w:val="20"/>
          <w:szCs w:val="20"/>
          <w:vertAlign w:val="superscript"/>
        </w:rPr>
        <w:t>th</w:t>
      </w:r>
      <w:r w:rsidR="00ED262E">
        <w:rPr>
          <w:rFonts w:ascii="Comic Sans MS" w:hAnsi="Comic Sans MS"/>
          <w:sz w:val="20"/>
          <w:szCs w:val="20"/>
        </w:rPr>
        <w:t xml:space="preserve"> May 2020</w:t>
      </w:r>
      <w:r w:rsidR="00116CA3" w:rsidRPr="001D43B7">
        <w:rPr>
          <w:rFonts w:ascii="Comic Sans MS" w:hAnsi="Comic Sans MS"/>
          <w:sz w:val="20"/>
          <w:szCs w:val="20"/>
        </w:rPr>
        <w:tab/>
      </w:r>
      <w:r w:rsidR="00116CA3" w:rsidRPr="001D43B7">
        <w:rPr>
          <w:rFonts w:ascii="Comic Sans MS" w:hAnsi="Comic Sans MS"/>
          <w:sz w:val="20"/>
          <w:szCs w:val="20"/>
        </w:rPr>
        <w:tab/>
      </w:r>
      <w:r w:rsidR="00ED262E">
        <w:rPr>
          <w:rFonts w:ascii="Comic Sans MS" w:hAnsi="Comic Sans MS"/>
          <w:sz w:val="20"/>
          <w:szCs w:val="20"/>
        </w:rPr>
        <w:t>Year Group: Solomon</w:t>
      </w:r>
    </w:p>
    <w:p w14:paraId="1650CDBE" w14:textId="77777777" w:rsidR="00AC0A00" w:rsidRPr="0016030E" w:rsidRDefault="00AC0A00" w:rsidP="00AC0A00">
      <w:pPr>
        <w:rPr>
          <w:rFonts w:ascii="Comic Sans MS" w:hAnsi="Comic Sans MS"/>
        </w:rPr>
      </w:pPr>
      <w:r w:rsidRPr="0016030E">
        <w:rPr>
          <w:rFonts w:ascii="Comic Sans MS" w:hAnsi="Comic Sans MS"/>
        </w:rPr>
        <w:t>Learning Characteristic – Resilient: Keep going even when it’s tricky.</w:t>
      </w:r>
    </w:p>
    <w:p w14:paraId="24265BE6" w14:textId="5B2F0983" w:rsidR="00F47089" w:rsidRPr="001D43B7" w:rsidRDefault="00DC2F97" w:rsidP="0095600D">
      <w:pPr>
        <w:rPr>
          <w:rFonts w:ascii="Comic Sans MS" w:hAnsi="Comic Sans MS"/>
          <w:sz w:val="20"/>
          <w:szCs w:val="20"/>
        </w:rPr>
      </w:pPr>
      <w:r w:rsidRPr="001D43B7">
        <w:rPr>
          <w:rFonts w:ascii="Comic Sans MS" w:hAnsi="Comic Sans MS"/>
          <w:sz w:val="20"/>
          <w:szCs w:val="20"/>
        </w:rPr>
        <w:t xml:space="preserve">Below are </w:t>
      </w:r>
      <w:r w:rsidRPr="001D43B7">
        <w:rPr>
          <w:rFonts w:ascii="Comic Sans MS" w:hAnsi="Comic Sans MS"/>
          <w:b/>
          <w:bCs/>
          <w:sz w:val="20"/>
          <w:szCs w:val="20"/>
        </w:rPr>
        <w:t>some suggestions</w:t>
      </w:r>
      <w:r w:rsidRPr="001D43B7">
        <w:rPr>
          <w:rFonts w:ascii="Comic Sans MS" w:hAnsi="Comic Sans MS"/>
          <w:sz w:val="20"/>
          <w:szCs w:val="20"/>
        </w:rPr>
        <w:t xml:space="preserve"> for learning</w:t>
      </w:r>
      <w:r w:rsidR="00CB4F68" w:rsidRPr="001D43B7">
        <w:rPr>
          <w:rFonts w:ascii="Comic Sans MS" w:hAnsi="Comic Sans MS"/>
          <w:sz w:val="20"/>
          <w:szCs w:val="20"/>
        </w:rPr>
        <w:t xml:space="preserve"> that</w:t>
      </w:r>
      <w:r w:rsidRPr="001D43B7">
        <w:rPr>
          <w:rFonts w:ascii="Comic Sans MS" w:hAnsi="Comic Sans MS"/>
          <w:sz w:val="20"/>
          <w:szCs w:val="20"/>
        </w:rPr>
        <w:t xml:space="preserve"> your child can do at home this week. </w:t>
      </w:r>
      <w:r w:rsidR="00E97ABE" w:rsidRPr="001D43B7">
        <w:rPr>
          <w:rFonts w:ascii="Comic Sans MS" w:hAnsi="Comic Sans MS"/>
          <w:sz w:val="20"/>
          <w:szCs w:val="20"/>
        </w:rPr>
        <w:t>We understand that the situation is unprecedented, however we do</w:t>
      </w:r>
      <w:r w:rsidRPr="001D43B7">
        <w:rPr>
          <w:rFonts w:ascii="Comic Sans MS" w:hAnsi="Comic Sans MS"/>
          <w:sz w:val="20"/>
          <w:szCs w:val="20"/>
        </w:rPr>
        <w:t xml:space="preserve"> recommend </w:t>
      </w:r>
      <w:r w:rsidR="00E97ABE" w:rsidRPr="001D43B7">
        <w:rPr>
          <w:rFonts w:ascii="Comic Sans MS" w:hAnsi="Comic Sans MS"/>
          <w:sz w:val="20"/>
          <w:szCs w:val="20"/>
        </w:rPr>
        <w:t>that the children stay in t</w:t>
      </w:r>
      <w:r w:rsidR="00CB4F68" w:rsidRPr="001D43B7">
        <w:rPr>
          <w:rFonts w:ascii="Comic Sans MS" w:hAnsi="Comic Sans MS"/>
          <w:sz w:val="20"/>
          <w:szCs w:val="20"/>
        </w:rPr>
        <w:t>ouch with their learning using</w:t>
      </w:r>
      <w:r w:rsidR="00E97ABE" w:rsidRPr="001D43B7">
        <w:rPr>
          <w:rFonts w:ascii="Comic Sans MS" w:hAnsi="Comic Sans MS"/>
          <w:sz w:val="20"/>
          <w:szCs w:val="20"/>
        </w:rPr>
        <w:t xml:space="preserve"> the ideas given below. </w:t>
      </w:r>
      <w:r w:rsidR="00CB4F68" w:rsidRPr="001D43B7">
        <w:rPr>
          <w:rFonts w:ascii="Comic Sans MS" w:hAnsi="Comic Sans MS"/>
          <w:sz w:val="20"/>
          <w:szCs w:val="20"/>
        </w:rPr>
        <w:t xml:space="preserve">You can help keep your child in contact with the school via the email link shown </w:t>
      </w:r>
      <w:r w:rsidR="006B51AB" w:rsidRPr="001D43B7">
        <w:rPr>
          <w:rFonts w:ascii="Comic Sans MS" w:hAnsi="Comic Sans MS"/>
          <w:sz w:val="20"/>
          <w:szCs w:val="20"/>
        </w:rPr>
        <w:t>at the end of this message. Your child</w:t>
      </w:r>
      <w:r w:rsidR="00CB4F68" w:rsidRPr="001D43B7">
        <w:rPr>
          <w:rFonts w:ascii="Comic Sans MS" w:hAnsi="Comic Sans MS"/>
          <w:sz w:val="20"/>
          <w:szCs w:val="20"/>
        </w:rPr>
        <w:t xml:space="preserve"> may want to share their achievements with their teacher by photographing or scanning it</w:t>
      </w:r>
      <w:r w:rsidR="006B51AB" w:rsidRPr="001D43B7">
        <w:rPr>
          <w:rFonts w:ascii="Comic Sans MS" w:hAnsi="Comic Sans MS"/>
          <w:sz w:val="20"/>
          <w:szCs w:val="20"/>
        </w:rPr>
        <w:t xml:space="preserve"> and sending it via email. A</w:t>
      </w:r>
      <w:r w:rsidR="00CB4F68" w:rsidRPr="001D43B7">
        <w:rPr>
          <w:rFonts w:ascii="Comic Sans MS" w:hAnsi="Comic Sans MS"/>
          <w:sz w:val="20"/>
          <w:szCs w:val="20"/>
        </w:rPr>
        <w:t xml:space="preserve"> teacher will reply with a comment about the work shared.</w:t>
      </w:r>
    </w:p>
    <w:p w14:paraId="6EA056DB" w14:textId="77777777" w:rsidR="00F53C21" w:rsidRPr="001D43B7" w:rsidRDefault="00F53C21" w:rsidP="003053AA">
      <w:pPr>
        <w:pStyle w:val="Default"/>
        <w:rPr>
          <w:sz w:val="20"/>
          <w:szCs w:val="20"/>
        </w:rPr>
      </w:pPr>
      <w:r w:rsidRPr="001D43B7">
        <w:rPr>
          <w:rFonts w:ascii="Comic Sans MS" w:hAnsi="Comic Sans MS"/>
          <w:sz w:val="20"/>
          <w:szCs w:val="20"/>
        </w:rPr>
        <w:t xml:space="preserve">Please email any completed activities/work to: </w:t>
      </w:r>
      <w:hyperlink r:id="rId8" w:history="1">
        <w:r w:rsidR="003053AA" w:rsidRPr="001D43B7">
          <w:rPr>
            <w:rStyle w:val="Hyperlink"/>
            <w:sz w:val="20"/>
            <w:szCs w:val="20"/>
          </w:rPr>
          <w:t>homelearning@st-edmunds.suffolk.sch.uk</w:t>
        </w:r>
      </w:hyperlink>
    </w:p>
    <w:p w14:paraId="18310CD7" w14:textId="77777777" w:rsidR="003053AA" w:rsidRPr="001D43B7" w:rsidRDefault="003053AA" w:rsidP="003053AA">
      <w:pPr>
        <w:pStyle w:val="Default"/>
        <w:rPr>
          <w:sz w:val="20"/>
          <w:szCs w:val="20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1D43B7" w14:paraId="448BAA80" w14:textId="77777777" w:rsidTr="00B95668">
        <w:trPr>
          <w:trHeight w:val="376"/>
          <w:jc w:val="center"/>
        </w:trPr>
        <w:tc>
          <w:tcPr>
            <w:tcW w:w="3191" w:type="dxa"/>
          </w:tcPr>
          <w:p w14:paraId="2CC6628F" w14:textId="77777777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Subject/ Theme</w:t>
            </w:r>
          </w:p>
        </w:tc>
        <w:tc>
          <w:tcPr>
            <w:tcW w:w="7441" w:type="dxa"/>
          </w:tcPr>
          <w:p w14:paraId="51BFC23E" w14:textId="77777777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Learning ideas and activities</w:t>
            </w:r>
          </w:p>
        </w:tc>
      </w:tr>
      <w:tr w:rsidR="00CB4F68" w:rsidRPr="001D43B7" w14:paraId="6BDBF3AF" w14:textId="77777777" w:rsidTr="00CB4F68">
        <w:trPr>
          <w:trHeight w:val="1382"/>
          <w:jc w:val="center"/>
        </w:trPr>
        <w:tc>
          <w:tcPr>
            <w:tcW w:w="3191" w:type="dxa"/>
          </w:tcPr>
          <w:p w14:paraId="3D18D282" w14:textId="56D06540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14:paraId="686A4659" w14:textId="77777777" w:rsidR="000D4B74" w:rsidRDefault="00ED262E" w:rsidP="00B1214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Writing: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Read through the ‘Talk for writing’ lessons</w:t>
            </w:r>
            <w:r w:rsidR="000D4B7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(attached)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. </w:t>
            </w:r>
          </w:p>
          <w:p w14:paraId="465C8B04" w14:textId="3FD25D3F" w:rsidR="00ED262E" w:rsidRDefault="00ED262E" w:rsidP="00B1214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Read the text ‘</w:t>
            </w:r>
            <w:r w:rsidRPr="0041712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The King of the Fishes’. </w:t>
            </w:r>
          </w:p>
          <w:p w14:paraId="045018D3" w14:textId="6A1A7033" w:rsidR="00417120" w:rsidRPr="00ED262E" w:rsidRDefault="00417120" w:rsidP="00B1214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Look at page 14.  Create a plan for your own version of this story. (Keeping the pattern the same but including your own elements.’) If you are stuck you can use the plan from page 16. </w:t>
            </w:r>
          </w:p>
          <w:p w14:paraId="0D5B1F53" w14:textId="269739BC" w:rsidR="00B12142" w:rsidRDefault="00B12142" w:rsidP="00B1214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3B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Reading: </w:t>
            </w:r>
            <w:r w:rsidR="00ED262E">
              <w:rPr>
                <w:rFonts w:asciiTheme="minorHAnsi" w:hAnsiTheme="minorHAnsi" w:cstheme="minorHAnsi"/>
                <w:sz w:val="20"/>
                <w:szCs w:val="20"/>
              </w:rPr>
              <w:t xml:space="preserve">Choose a story from this link </w:t>
            </w:r>
            <w:hyperlink r:id="rId9" w:history="1">
              <w:r w:rsidR="00B165B7" w:rsidRPr="00B165B7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(free stories)</w:t>
              </w:r>
            </w:hyperlink>
          </w:p>
          <w:p w14:paraId="597FBD8A" w14:textId="0B3DB6C5" w:rsidR="00B165B7" w:rsidRDefault="00B165B7" w:rsidP="00B1214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Remember to make sure you continue to quiz on the books you have been reading. </w:t>
            </w:r>
            <w:hyperlink r:id="rId10" w:history="1">
              <w:r w:rsidRPr="00B165B7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(Accelerated reader link)</w:t>
              </w:r>
            </w:hyperlink>
          </w:p>
          <w:p w14:paraId="4DACCEDB" w14:textId="6FB285E2" w:rsidR="00306497" w:rsidRPr="000D4B74" w:rsidRDefault="000D4B74" w:rsidP="00932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Grammar: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Work  through the daily lesson on 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the BBC Bitesize </w:t>
            </w:r>
            <w:hyperlink r:id="rId11" w:history="1">
              <w:r w:rsidRPr="00A11DE9">
                <w:rPr>
                  <w:rStyle w:val="Hyperlink"/>
                  <w:rFonts w:asciiTheme="minorHAnsi" w:hAnsiTheme="minorHAnsi" w:cstheme="minorHAnsi"/>
                  <w:b/>
                  <w:bCs/>
                  <w:sz w:val="20"/>
                  <w:szCs w:val="20"/>
                </w:rPr>
                <w:t>site</w:t>
              </w:r>
            </w:hyperlink>
          </w:p>
          <w:p w14:paraId="26F04D8D" w14:textId="2EC71275" w:rsidR="00CB4F68" w:rsidRPr="00A11DE9" w:rsidRDefault="00CB4F68" w:rsidP="00A11DE9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CB4F68" w:rsidRPr="001D43B7" w14:paraId="5B718217" w14:textId="77777777" w:rsidTr="00144AF8">
        <w:trPr>
          <w:trHeight w:val="1175"/>
          <w:jc w:val="center"/>
        </w:trPr>
        <w:tc>
          <w:tcPr>
            <w:tcW w:w="3191" w:type="dxa"/>
          </w:tcPr>
          <w:p w14:paraId="70207C21" w14:textId="77777777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14:paraId="612D76B7" w14:textId="26620797" w:rsidR="00A11DE9" w:rsidRDefault="00A11DE9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with some daily </w:t>
            </w:r>
            <w:hyperlink r:id="rId12" w:history="1">
              <w:r w:rsidRPr="00A11DE9">
                <w:rPr>
                  <w:rStyle w:val="Hyperlink"/>
                  <w:rFonts w:ascii="Comic Sans MS" w:hAnsi="Comic Sans MS"/>
                  <w:sz w:val="20"/>
                  <w:szCs w:val="20"/>
                </w:rPr>
                <w:t>Magic 10</w:t>
              </w:r>
            </w:hyperlink>
          </w:p>
          <w:p w14:paraId="545C33BC" w14:textId="75D094C4" w:rsidR="00C24C9A" w:rsidRDefault="00A11DE9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</w:t>
            </w:r>
            <w:r w:rsidR="00C24C9A">
              <w:rPr>
                <w:rFonts w:ascii="Comic Sans MS" w:hAnsi="Comic Sans MS"/>
                <w:sz w:val="20"/>
                <w:szCs w:val="20"/>
              </w:rPr>
              <w:t xml:space="preserve"> through the lessons on </w:t>
            </w:r>
            <w:hyperlink r:id="rId13" w:history="1">
              <w:r w:rsidR="00C24C9A" w:rsidRPr="00C24C9A">
                <w:rPr>
                  <w:rStyle w:val="Hyperlink"/>
                  <w:rFonts w:ascii="Comic Sans MS" w:hAnsi="Comic Sans MS"/>
                  <w:sz w:val="20"/>
                  <w:szCs w:val="20"/>
                </w:rPr>
                <w:t xml:space="preserve">The White Rose site </w:t>
              </w:r>
            </w:hyperlink>
            <w:r w:rsidR="00C24C9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E1172E3" w14:textId="6A4B6641" w:rsidR="00E95E7D" w:rsidRDefault="00E95E7D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There is one for each day of the week</w:t>
            </w:r>
          </w:p>
          <w:p w14:paraId="5513E892" w14:textId="71C3244C" w:rsidR="00C24C9A" w:rsidRDefault="00AC0A00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(Summer Term week 4</w:t>
            </w:r>
            <w:r w:rsidR="00925288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5E9D62C1" w14:textId="7182EA88" w:rsidR="00B165B7" w:rsidRDefault="00B165B7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If you are finding the questions a little tricky it is completely fine to try the questions in the year level below.  </w:t>
            </w:r>
          </w:p>
          <w:p w14:paraId="466C681B" w14:textId="4EA6E5A8" w:rsidR="00B165B7" w:rsidRDefault="00B165B7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Or </w:t>
            </w:r>
          </w:p>
          <w:p w14:paraId="73C53D1D" w14:textId="2D7E86F2" w:rsidR="00B165B7" w:rsidRDefault="00B165B7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can work through the daily lesson that is provided each day on the bbc bitesize</w:t>
            </w:r>
            <w:r w:rsidR="00417120">
              <w:rPr>
                <w:rFonts w:ascii="Comic Sans MS" w:hAnsi="Comic Sans MS"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hyperlink r:id="rId14" w:history="1">
              <w:r w:rsidRPr="00B165B7">
                <w:rPr>
                  <w:rStyle w:val="Hyperlink"/>
                  <w:rFonts w:ascii="Comic Sans MS" w:hAnsi="Comic Sans MS"/>
                  <w:sz w:val="20"/>
                  <w:szCs w:val="20"/>
                </w:rPr>
                <w:t>LINK</w:t>
              </w:r>
            </w:hyperlink>
          </w:p>
          <w:p w14:paraId="6C87488E" w14:textId="51FEC661" w:rsidR="00CF4EA4" w:rsidRPr="001D43B7" w:rsidRDefault="00C24C9A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Work through </w:t>
            </w:r>
            <w:r w:rsidR="00006637">
              <w:rPr>
                <w:rFonts w:ascii="Comic Sans MS" w:hAnsi="Comic Sans MS"/>
                <w:sz w:val="20"/>
                <w:szCs w:val="20"/>
              </w:rPr>
              <w:t xml:space="preserve">some of </w:t>
            </w:r>
            <w:r>
              <w:rPr>
                <w:rFonts w:ascii="Comic Sans MS" w:hAnsi="Comic Sans MS"/>
                <w:sz w:val="20"/>
                <w:szCs w:val="20"/>
              </w:rPr>
              <w:t>the tasks on Mathletics</w:t>
            </w:r>
            <w:bookmarkStart w:id="0" w:name="_GoBack"/>
            <w:bookmarkEnd w:id="0"/>
          </w:p>
          <w:p w14:paraId="5F0F531D" w14:textId="4067B3EB" w:rsidR="00443F44" w:rsidRDefault="00566C43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Continue to practise on</w:t>
            </w:r>
            <w:r w:rsidR="00CF4EA4" w:rsidRPr="001D43B7">
              <w:rPr>
                <w:rFonts w:ascii="Comic Sans MS" w:hAnsi="Comic Sans MS"/>
                <w:sz w:val="20"/>
                <w:szCs w:val="20"/>
              </w:rPr>
              <w:t xml:space="preserve"> TTRS </w:t>
            </w:r>
          </w:p>
          <w:p w14:paraId="02099B61" w14:textId="3B4ED555" w:rsidR="00443F44" w:rsidRPr="00FB151F" w:rsidRDefault="00443F44" w:rsidP="00443F44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Or 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Try exploring the activities on the</w:t>
            </w:r>
            <w:r w:rsidRPr="00FB151F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 xml:space="preserve"> National Academy (for extension activities)</w:t>
            </w:r>
          </w:p>
          <w:p w14:paraId="459A7888" w14:textId="77777777" w:rsidR="00443F44" w:rsidRPr="00FB151F" w:rsidRDefault="00417120" w:rsidP="00443F44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hyperlink r:id="rId15" w:tgtFrame="_blank" w:history="1">
              <w:r w:rsidR="00443F44" w:rsidRPr="00FB151F">
                <w:rPr>
                  <w:rFonts w:eastAsia="Times New Roman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en-GB"/>
                </w:rPr>
                <w:t>https://www.thenational.academy/online-classroom</w:t>
              </w:r>
            </w:hyperlink>
          </w:p>
          <w:p w14:paraId="1CF76F32" w14:textId="732232F3" w:rsidR="00443F44" w:rsidRPr="001D43B7" w:rsidRDefault="00443F44" w:rsidP="00A11DE9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B4F68" w:rsidRPr="001D43B7" w14:paraId="06B253E2" w14:textId="77777777" w:rsidTr="005F36F8">
        <w:trPr>
          <w:trHeight w:val="462"/>
          <w:jc w:val="center"/>
        </w:trPr>
        <w:tc>
          <w:tcPr>
            <w:tcW w:w="3191" w:type="dxa"/>
          </w:tcPr>
          <w:p w14:paraId="2C989DA6" w14:textId="0D55EB18" w:rsidR="00CB4F68" w:rsidRPr="001D43B7" w:rsidRDefault="00E95E7D" w:rsidP="00E95E7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History</w:t>
            </w:r>
          </w:p>
        </w:tc>
        <w:tc>
          <w:tcPr>
            <w:tcW w:w="7441" w:type="dxa"/>
          </w:tcPr>
          <w:p w14:paraId="4A51BA11" w14:textId="241C7096" w:rsidR="00795DBC" w:rsidRPr="00AC0A00" w:rsidRDefault="00E95E7D" w:rsidP="00E95E7D">
            <w:pPr>
              <w:autoSpaceDE w:val="0"/>
              <w:autoSpaceDN w:val="0"/>
              <w:adjustRightInd w:val="0"/>
              <w:spacing w:after="30"/>
              <w:rPr>
                <w:rFonts w:ascii="Arial" w:hAnsi="Arial" w:cs="Arial"/>
                <w:bCs/>
                <w:color w:val="000000"/>
                <w:lang w:eastAsia="en-GB"/>
              </w:rPr>
            </w:pPr>
            <w:r w:rsidRPr="00AC0A00">
              <w:rPr>
                <w:rFonts w:ascii="Arial" w:hAnsi="Arial" w:cs="Arial"/>
                <w:bCs/>
                <w:color w:val="000000"/>
                <w:lang w:eastAsia="en-GB"/>
              </w:rPr>
              <w:t>Our topic for this half-term is ‘The Mayan Civilization’</w:t>
            </w:r>
          </w:p>
          <w:p w14:paraId="72180155" w14:textId="422C4433" w:rsidR="00E95E7D" w:rsidRPr="00AC0A00" w:rsidRDefault="00E95E7D" w:rsidP="00E95E7D">
            <w:pPr>
              <w:autoSpaceDE w:val="0"/>
              <w:autoSpaceDN w:val="0"/>
              <w:adjustRightInd w:val="0"/>
              <w:spacing w:after="30"/>
              <w:rPr>
                <w:rFonts w:ascii="Arial" w:hAnsi="Arial" w:cs="Arial"/>
                <w:bCs/>
                <w:color w:val="000000"/>
                <w:lang w:eastAsia="en-GB"/>
              </w:rPr>
            </w:pPr>
            <w:r w:rsidRPr="00AC0A00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6FFCE46" wp14:editId="37419524">
                  <wp:extent cx="1420368" cy="757869"/>
                  <wp:effectExtent l="0" t="0" r="8890" b="4445"/>
                  <wp:docPr id="2" name="Picture 2" descr="9 Incredible Mayan Inventions and Achievements and One The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9 Incredible Mayan Inventions and Achievements and One The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733" cy="767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AE11E9" w14:textId="5A5AE25D" w:rsidR="00E95E7D" w:rsidRPr="00AC0A00" w:rsidRDefault="00E95E7D" w:rsidP="00E95E7D">
            <w:pPr>
              <w:autoSpaceDE w:val="0"/>
              <w:autoSpaceDN w:val="0"/>
              <w:adjustRightInd w:val="0"/>
              <w:spacing w:after="30"/>
              <w:rPr>
                <w:rFonts w:ascii="Arial" w:hAnsi="Arial" w:cs="Arial"/>
                <w:bCs/>
                <w:color w:val="000000"/>
                <w:lang w:eastAsia="en-GB"/>
              </w:rPr>
            </w:pPr>
            <w:r w:rsidRPr="00AC0A00">
              <w:rPr>
                <w:rFonts w:ascii="Arial" w:hAnsi="Arial" w:cs="Arial"/>
                <w:bCs/>
                <w:color w:val="000000"/>
                <w:lang w:eastAsia="en-GB"/>
              </w:rPr>
              <w:t>Use the links below to describe:</w:t>
            </w:r>
          </w:p>
          <w:p w14:paraId="6BAAE45F" w14:textId="5DC36B14" w:rsidR="00B165B7" w:rsidRPr="00AC0A00" w:rsidRDefault="00AC0A00" w:rsidP="000D4B74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Arial" w:hAnsi="Arial" w:cs="Arial"/>
              </w:rPr>
            </w:pPr>
            <w:r w:rsidRPr="00AC0A00">
              <w:rPr>
                <w:rFonts w:ascii="Arial" w:hAnsi="Arial" w:cs="Arial"/>
              </w:rPr>
              <w:lastRenderedPageBreak/>
              <w:t>Research and investigate:</w:t>
            </w:r>
            <w:r>
              <w:rPr>
                <w:rFonts w:ascii="Arial" w:hAnsi="Arial" w:cs="Arial"/>
              </w:rPr>
              <w:t xml:space="preserve"> (</w:t>
            </w:r>
            <w:hyperlink r:id="rId17" w:history="1">
              <w:r w:rsidRPr="00AC0A00">
                <w:rPr>
                  <w:rStyle w:val="Hyperlink"/>
                  <w:rFonts w:ascii="Arial" w:hAnsi="Arial" w:cs="Arial"/>
                </w:rPr>
                <w:t>LINK)</w:t>
              </w:r>
            </w:hyperlink>
          </w:p>
          <w:p w14:paraId="6C80683E" w14:textId="77777777" w:rsidR="00AC0A00" w:rsidRPr="00AC0A00" w:rsidRDefault="00AC0A00" w:rsidP="00AC0A00">
            <w:pPr>
              <w:spacing w:after="0" w:line="240" w:lineRule="auto"/>
              <w:rPr>
                <w:rStyle w:val="Hyperlink"/>
                <w:rFonts w:ascii="Arial" w:hAnsi="Arial" w:cs="Arial"/>
                <w:b/>
                <w:color w:val="000000" w:themeColor="text1"/>
                <w:u w:val="none"/>
              </w:rPr>
            </w:pPr>
            <w:r w:rsidRPr="00AC0A00">
              <w:rPr>
                <w:rFonts w:ascii="Arial" w:hAnsi="Arial" w:cs="Arial"/>
                <w:b/>
                <w:color w:val="000000" w:themeColor="text1"/>
              </w:rPr>
              <w:fldChar w:fldCharType="begin"/>
            </w:r>
            <w:r w:rsidRPr="00AC0A00">
              <w:rPr>
                <w:rFonts w:ascii="Arial" w:hAnsi="Arial" w:cs="Arial"/>
                <w:b/>
                <w:color w:val="000000" w:themeColor="text1"/>
              </w:rPr>
              <w:instrText xml:space="preserve"> HYPERLINK "https://www.bbc.co.uk/bitesize/topics/zq6svcw/articles/z2gkk2p" </w:instrText>
            </w:r>
            <w:r w:rsidRPr="00AC0A00">
              <w:rPr>
                <w:rFonts w:ascii="Arial" w:hAnsi="Arial" w:cs="Arial"/>
                <w:b/>
                <w:color w:val="000000" w:themeColor="text1"/>
              </w:rPr>
              <w:fldChar w:fldCharType="separate"/>
            </w:r>
          </w:p>
          <w:p w14:paraId="152C05EA" w14:textId="77777777" w:rsidR="00AC0A00" w:rsidRPr="00AC0A00" w:rsidRDefault="00AC0A00" w:rsidP="00AC0A00">
            <w:pPr>
              <w:pStyle w:val="Heading2"/>
              <w:spacing w:before="0" w:beforeAutospacing="0" w:after="360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C0A00">
              <w:rPr>
                <w:rFonts w:ascii="Arial" w:hAnsi="Arial" w:cs="Arial"/>
                <w:color w:val="000000" w:themeColor="text1"/>
                <w:sz w:val="22"/>
                <w:szCs w:val="22"/>
              </w:rPr>
              <w:t>What did the ancient Maya believe in?</w:t>
            </w:r>
          </w:p>
          <w:p w14:paraId="56DBD569" w14:textId="0B96421B" w:rsidR="00AC0A00" w:rsidRPr="00AC0A00" w:rsidRDefault="00AC0A00" w:rsidP="00AC0A00">
            <w:pPr>
              <w:rPr>
                <w:rFonts w:ascii="Arial" w:hAnsi="Arial" w:cs="Arial"/>
                <w:b/>
                <w:color w:val="000000" w:themeColor="text1"/>
              </w:rPr>
            </w:pPr>
            <w:r w:rsidRPr="00AC0A00">
              <w:rPr>
                <w:rFonts w:ascii="Arial" w:hAnsi="Arial" w:cs="Arial"/>
                <w:b/>
                <w:color w:val="000000" w:themeColor="text1"/>
              </w:rPr>
              <w:fldChar w:fldCharType="end"/>
            </w:r>
            <w:r w:rsidRPr="00AC0A00">
              <w:rPr>
                <w:rFonts w:ascii="Arial" w:hAnsi="Arial" w:cs="Arial"/>
                <w:b/>
                <w:color w:val="000000" w:themeColor="text1"/>
              </w:rPr>
              <w:fldChar w:fldCharType="begin"/>
            </w:r>
            <w:r w:rsidRPr="00AC0A00">
              <w:rPr>
                <w:rFonts w:ascii="Arial" w:hAnsi="Arial" w:cs="Arial"/>
                <w:b/>
                <w:color w:val="000000" w:themeColor="text1"/>
              </w:rPr>
              <w:instrText xml:space="preserve"> HYPERLINK "https://www.bbc.co.uk/bitesize/topics/zq6svcw/articles/zd844qt" </w:instrText>
            </w:r>
            <w:r w:rsidRPr="00AC0A00">
              <w:rPr>
                <w:rFonts w:ascii="Arial" w:hAnsi="Arial" w:cs="Arial"/>
                <w:b/>
                <w:color w:val="000000" w:themeColor="text1"/>
              </w:rPr>
              <w:fldChar w:fldCharType="separate"/>
            </w:r>
            <w:r w:rsidRPr="00AC0A00">
              <w:rPr>
                <w:rFonts w:ascii="Arial" w:hAnsi="Arial" w:cs="Arial"/>
                <w:b/>
                <w:color w:val="000000" w:themeColor="text1"/>
              </w:rPr>
              <w:t>Why was farming so important to the Mayas?</w:t>
            </w:r>
          </w:p>
          <w:p w14:paraId="4F54A09D" w14:textId="4CF9F8B2" w:rsidR="00AC0A00" w:rsidRPr="00AC0A00" w:rsidRDefault="00AC0A00" w:rsidP="00AC0A00">
            <w:pPr>
              <w:rPr>
                <w:rFonts w:ascii="Arial" w:hAnsi="Arial" w:cs="Arial"/>
                <w:b/>
                <w:color w:val="000000" w:themeColor="text1"/>
              </w:rPr>
            </w:pPr>
            <w:r w:rsidRPr="00AC0A00">
              <w:rPr>
                <w:rFonts w:ascii="Arial" w:hAnsi="Arial" w:cs="Arial"/>
                <w:b/>
                <w:color w:val="000000" w:themeColor="text1"/>
              </w:rPr>
              <w:fldChar w:fldCharType="end"/>
            </w:r>
            <w:r w:rsidRPr="00AC0A00">
              <w:rPr>
                <w:rFonts w:ascii="Arial" w:hAnsi="Arial" w:cs="Arial"/>
                <w:b/>
                <w:color w:val="000000" w:themeColor="text1"/>
              </w:rPr>
              <w:t>Who was Pakal the great?</w:t>
            </w:r>
          </w:p>
          <w:p w14:paraId="783B9920" w14:textId="77777777" w:rsidR="00E95E7D" w:rsidRDefault="00AC0A00" w:rsidP="00AC0A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Once you have finished, can you think of a creative way to display what you have discovered about the ‘Ancient Maya’? It can be a poster, book, comic, poem, song, news-report, art-work- any way you can think of. </w:t>
            </w:r>
          </w:p>
          <w:p w14:paraId="72AD8ACA" w14:textId="0F86E151" w:rsidR="00AC0A00" w:rsidRPr="00AC0A00" w:rsidRDefault="00AC0A00" w:rsidP="00AC0A00">
            <w:pPr>
              <w:rPr>
                <w:rFonts w:ascii="Arial" w:hAnsi="Arial" w:cs="Arial"/>
              </w:rPr>
            </w:pPr>
          </w:p>
        </w:tc>
      </w:tr>
      <w:tr w:rsidR="00AC0A00" w:rsidRPr="001D43B7" w14:paraId="38BF7B83" w14:textId="77777777" w:rsidTr="00076847">
        <w:trPr>
          <w:trHeight w:val="940"/>
          <w:jc w:val="center"/>
        </w:trPr>
        <w:tc>
          <w:tcPr>
            <w:tcW w:w="3191" w:type="dxa"/>
          </w:tcPr>
          <w:p w14:paraId="0C07F087" w14:textId="5C36DFBE" w:rsidR="00AC0A00" w:rsidRDefault="00AC0A00" w:rsidP="00AC0A00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lastRenderedPageBreak/>
              <w:t>Rights</w:t>
            </w:r>
          </w:p>
        </w:tc>
        <w:tc>
          <w:tcPr>
            <w:tcW w:w="7441" w:type="dxa"/>
          </w:tcPr>
          <w:p w14:paraId="40327016" w14:textId="77777777" w:rsidR="00AC0A00" w:rsidRDefault="00AC0A00" w:rsidP="00AC0A00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Choose from and enjoy many of the super activities on the power point about UNCRC Article 7 including great videos.</w:t>
            </w:r>
          </w:p>
          <w:p w14:paraId="27A32497" w14:textId="77777777" w:rsidR="00AC0A00" w:rsidRDefault="00AC0A00" w:rsidP="00AC0A00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43F44" w:rsidRPr="001D43B7" w14:paraId="3F4D9663" w14:textId="77777777" w:rsidTr="00076847">
        <w:trPr>
          <w:trHeight w:val="940"/>
          <w:jc w:val="center"/>
        </w:trPr>
        <w:tc>
          <w:tcPr>
            <w:tcW w:w="3191" w:type="dxa"/>
          </w:tcPr>
          <w:p w14:paraId="061CF64C" w14:textId="72D63C75" w:rsidR="00443F44" w:rsidRPr="001D43B7" w:rsidRDefault="00443F44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PSHE</w:t>
            </w:r>
          </w:p>
        </w:tc>
        <w:tc>
          <w:tcPr>
            <w:tcW w:w="7441" w:type="dxa"/>
          </w:tcPr>
          <w:p w14:paraId="21F82A28" w14:textId="6A02E3B1" w:rsidR="00443F44" w:rsidRDefault="00443F44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Why don’t you try some Yoga? A great </w:t>
            </w:r>
            <w:r w:rsidR="00925288">
              <w:rPr>
                <w:rFonts w:ascii="Comic Sans MS" w:hAnsi="Comic Sans MS"/>
                <w:sz w:val="20"/>
                <w:szCs w:val="20"/>
              </w:rPr>
              <w:t>activity for your body and mind</w:t>
            </w:r>
          </w:p>
          <w:p w14:paraId="7EBD4C7C" w14:textId="77777777" w:rsidR="00443F44" w:rsidRDefault="00417120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r:id="rId18" w:history="1">
              <w:r w:rsidR="00443F44" w:rsidRPr="00443F44">
                <w:rPr>
                  <w:rStyle w:val="Hyperlink"/>
                  <w:rFonts w:ascii="Comic Sans MS" w:hAnsi="Comic Sans MS"/>
                  <w:sz w:val="20"/>
                  <w:szCs w:val="20"/>
                </w:rPr>
                <w:t>LINK 2</w:t>
              </w:r>
            </w:hyperlink>
          </w:p>
          <w:p w14:paraId="78BE99A9" w14:textId="77777777" w:rsidR="00443F44" w:rsidRDefault="00443F44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Or, Try one of the 25 ‘non-screen activities’</w:t>
            </w:r>
          </w:p>
          <w:p w14:paraId="46513E15" w14:textId="77777777" w:rsidR="00443F44" w:rsidRDefault="00417120" w:rsidP="00795DBC">
            <w:pPr>
              <w:spacing w:after="0" w:line="240" w:lineRule="auto"/>
            </w:pPr>
            <w:hyperlink r:id="rId19" w:history="1">
              <w:r w:rsidR="00443F44">
                <w:rPr>
                  <w:rStyle w:val="Hyperlink"/>
                </w:rPr>
                <w:t>https://medium.com/pobble/simple-and-fun-non-screen-activities-that-children-can-do-at-home-115543cb3b9c</w:t>
              </w:r>
            </w:hyperlink>
          </w:p>
          <w:p w14:paraId="202179E2" w14:textId="5D50A036" w:rsidR="00443F44" w:rsidRDefault="00344DC9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>Try some of the ‘Thrive’ daily activities in the attachment to support social and emotional development through the arts, play and creativity</w:t>
            </w:r>
          </w:p>
        </w:tc>
      </w:tr>
      <w:tr w:rsidR="00CB4F68" w:rsidRPr="001D43B7" w14:paraId="443CAB37" w14:textId="77777777" w:rsidTr="00076847">
        <w:trPr>
          <w:trHeight w:val="940"/>
          <w:jc w:val="center"/>
        </w:trPr>
        <w:tc>
          <w:tcPr>
            <w:tcW w:w="3191" w:type="dxa"/>
          </w:tcPr>
          <w:p w14:paraId="0248B92E" w14:textId="77777777" w:rsidR="00CB4F68" w:rsidRPr="001D43B7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14:paraId="089D85D7" w14:textId="6FA05360" w:rsidR="000D4B74" w:rsidRDefault="00AC0A00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Try some of the different dances – what was your favourite?</w:t>
            </w:r>
          </w:p>
          <w:p w14:paraId="0C8717EA" w14:textId="74FC2828" w:rsidR="00795DBC" w:rsidRDefault="00B26064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Participate in the Joe Wick’s PE sessions. Can you feel yourself getting fitter and stronger?</w:t>
            </w:r>
          </w:p>
          <w:p w14:paraId="1CF37E30" w14:textId="1DB96FB3" w:rsidR="00CA4D4D" w:rsidRPr="001D43B7" w:rsidRDefault="00CA4D4D" w:rsidP="00AC0A00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B4F68" w:rsidRPr="001D43B7" w14:paraId="2021231E" w14:textId="77777777" w:rsidTr="00CE6C51">
        <w:trPr>
          <w:trHeight w:val="645"/>
          <w:jc w:val="center"/>
        </w:trPr>
        <w:tc>
          <w:tcPr>
            <w:tcW w:w="3191" w:type="dxa"/>
          </w:tcPr>
          <w:p w14:paraId="66812429" w14:textId="77777777" w:rsidR="0049373F" w:rsidRPr="001D43B7" w:rsidRDefault="0049373F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French</w:t>
            </w:r>
          </w:p>
          <w:p w14:paraId="0355282B" w14:textId="77777777" w:rsidR="00734573" w:rsidRPr="001D43B7" w:rsidRDefault="00734573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4F2A2FB" w14:textId="77777777" w:rsidR="00734573" w:rsidRPr="001D43B7" w:rsidRDefault="00734573" w:rsidP="0073457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441" w:type="dxa"/>
          </w:tcPr>
          <w:p w14:paraId="2B39869B" w14:textId="77777777" w:rsidR="00AC0A00" w:rsidRPr="00832864" w:rsidRDefault="00AC0A00" w:rsidP="00AC0A00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/>
                <w:sz w:val="18"/>
                <w:szCs w:val="18"/>
                <w:lang w:eastAsia="en-GB"/>
              </w:rPr>
            </w:pPr>
            <w:r w:rsidRPr="00832864">
              <w:rPr>
                <w:rFonts w:ascii="Comic Sans MS" w:eastAsia="Times New Roman" w:hAnsi="Comic Sans MS"/>
                <w:bdr w:val="none" w:sz="0" w:space="0" w:color="auto" w:frame="1"/>
                <w:lang w:eastAsia="en-GB"/>
              </w:rPr>
              <w:t>Follow the French instructions given on the following clips to draw specific French buildings.  </w:t>
            </w:r>
          </w:p>
          <w:p w14:paraId="58EDC4FE" w14:textId="77777777" w:rsidR="00AC0A00" w:rsidRPr="00832864" w:rsidRDefault="00AC0A00" w:rsidP="00AC0A00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/>
                <w:sz w:val="18"/>
                <w:szCs w:val="18"/>
                <w:lang w:eastAsia="en-GB"/>
              </w:rPr>
            </w:pPr>
            <w:r w:rsidRPr="00832864">
              <w:rPr>
                <w:rFonts w:ascii="Comic Sans MS" w:eastAsia="Times New Roman" w:hAnsi="Comic Sans MS"/>
                <w:bdr w:val="none" w:sz="0" w:space="0" w:color="auto" w:frame="1"/>
                <w:lang w:eastAsia="en-GB"/>
              </w:rPr>
              <w:t>video #1: </w:t>
            </w:r>
            <w:hyperlink r:id="rId20" w:tgtFrame="_blank" w:history="1">
              <w:r w:rsidRPr="00832864">
                <w:rPr>
                  <w:rFonts w:ascii="Comic Sans MS" w:eastAsia="Times New Roman" w:hAnsi="Comic Sans MS"/>
                  <w:color w:val="0563C1"/>
                  <w:u w:val="single"/>
                  <w:bdr w:val="none" w:sz="0" w:space="0" w:color="auto" w:frame="1"/>
                  <w:lang w:eastAsia="en-GB"/>
                </w:rPr>
                <w:t>https://www.youtube.com/watch?v=N6Q52IixtrE#</w:t>
              </w:r>
            </w:hyperlink>
            <w:r w:rsidRPr="00832864">
              <w:rPr>
                <w:rFonts w:ascii="Comic Sans MS" w:eastAsia="Times New Roman" w:hAnsi="Comic Sans MS"/>
                <w:color w:val="00B050"/>
                <w:bdr w:val="none" w:sz="0" w:space="0" w:color="auto" w:frame="1"/>
                <w:lang w:eastAsia="en-GB"/>
              </w:rPr>
              <w:t>  </w:t>
            </w:r>
            <w:r w:rsidRPr="00832864">
              <w:rPr>
                <w:rFonts w:ascii="Comic Sans MS" w:eastAsia="Times New Roman" w:hAnsi="Comic Sans MS"/>
                <w:bdr w:val="none" w:sz="0" w:space="0" w:color="auto" w:frame="1"/>
                <w:lang w:eastAsia="en-GB"/>
              </w:rPr>
              <w:t> </w:t>
            </w:r>
          </w:p>
          <w:p w14:paraId="34AB3890" w14:textId="77777777" w:rsidR="00AC0A00" w:rsidRPr="00832864" w:rsidRDefault="00AC0A00" w:rsidP="00AC0A00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/>
                <w:sz w:val="18"/>
                <w:szCs w:val="18"/>
                <w:lang w:eastAsia="en-GB"/>
              </w:rPr>
            </w:pPr>
            <w:r w:rsidRPr="00832864">
              <w:rPr>
                <w:rFonts w:ascii="Comic Sans MS" w:eastAsia="Times New Roman" w:hAnsi="Comic Sans MS"/>
                <w:color w:val="00B050"/>
                <w:bdr w:val="none" w:sz="0" w:space="0" w:color="auto" w:frame="1"/>
                <w:lang w:eastAsia="en-GB"/>
              </w:rPr>
              <w:t> </w:t>
            </w:r>
            <w:r w:rsidRPr="00832864">
              <w:rPr>
                <w:rFonts w:ascii="Comic Sans MS" w:eastAsia="Times New Roman" w:hAnsi="Comic Sans MS"/>
                <w:bdr w:val="none" w:sz="0" w:space="0" w:color="auto" w:frame="1"/>
                <w:lang w:eastAsia="en-GB"/>
              </w:rPr>
              <w:t>video #2: </w:t>
            </w:r>
            <w:hyperlink r:id="rId21" w:tgtFrame="_blank" w:history="1">
              <w:r w:rsidRPr="00832864">
                <w:rPr>
                  <w:rFonts w:ascii="Comic Sans MS" w:eastAsia="Times New Roman" w:hAnsi="Comic Sans MS"/>
                  <w:color w:val="0563C1"/>
                  <w:u w:val="single"/>
                  <w:bdr w:val="none" w:sz="0" w:space="0" w:color="auto" w:frame="1"/>
                  <w:lang w:eastAsia="en-GB"/>
                </w:rPr>
                <w:t>https://www.youtube.com/watch?v=ZhW6Xb36c74</w:t>
              </w:r>
            </w:hyperlink>
            <w:r w:rsidRPr="00832864">
              <w:rPr>
                <w:rFonts w:ascii="Comic Sans MS" w:eastAsia="Times New Roman" w:hAnsi="Comic Sans MS"/>
                <w:color w:val="FF0000"/>
                <w:bdr w:val="none" w:sz="0" w:space="0" w:color="auto" w:frame="1"/>
                <w:lang w:eastAsia="en-GB"/>
              </w:rPr>
              <w:t>   </w:t>
            </w:r>
            <w:r w:rsidRPr="00832864">
              <w:rPr>
                <w:rFonts w:ascii="Comic Sans MS" w:eastAsia="Times New Roman" w:hAnsi="Comic Sans MS"/>
                <w:bdr w:val="none" w:sz="0" w:space="0" w:color="auto" w:frame="1"/>
                <w:lang w:eastAsia="en-GB"/>
              </w:rPr>
              <w:t> </w:t>
            </w:r>
          </w:p>
          <w:p w14:paraId="27A5C28F" w14:textId="77777777" w:rsidR="00AC0A00" w:rsidRPr="00832864" w:rsidRDefault="00AC0A00" w:rsidP="00AC0A00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/>
                <w:sz w:val="18"/>
                <w:szCs w:val="18"/>
                <w:lang w:eastAsia="en-GB"/>
              </w:rPr>
            </w:pPr>
            <w:r w:rsidRPr="00832864">
              <w:rPr>
                <w:rFonts w:ascii="Comic Sans MS" w:eastAsia="Times New Roman" w:hAnsi="Comic Sans MS"/>
                <w:bdr w:val="none" w:sz="0" w:space="0" w:color="auto" w:frame="1"/>
                <w:lang w:eastAsia="en-GB"/>
              </w:rPr>
              <w:t>Use the PDF document on your year group home</w:t>
            </w:r>
            <w:r>
              <w:rPr>
                <w:rFonts w:ascii="Comic Sans MS" w:eastAsia="Times New Roman" w:hAnsi="Comic Sans MS"/>
                <w:bdr w:val="none" w:sz="0" w:space="0" w:color="auto" w:frame="1"/>
                <w:lang w:eastAsia="en-GB"/>
              </w:rPr>
              <w:t xml:space="preserve"> </w:t>
            </w:r>
            <w:r w:rsidRPr="00832864">
              <w:rPr>
                <w:rFonts w:ascii="Comic Sans MS" w:eastAsia="Times New Roman" w:hAnsi="Comic Sans MS"/>
                <w:bdr w:val="none" w:sz="0" w:space="0" w:color="auto" w:frame="1"/>
                <w:lang w:eastAsia="en-GB"/>
              </w:rPr>
              <w:t>learning page to access the key words you will need. </w:t>
            </w:r>
          </w:p>
          <w:p w14:paraId="53F55203" w14:textId="77777777" w:rsidR="00CB4F68" w:rsidRPr="001D43B7" w:rsidRDefault="00CB4F68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918311E" w14:textId="17826A0E" w:rsidR="00CB4F68" w:rsidRPr="001D43B7" w:rsidRDefault="00CB4F68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F021B" w:rsidRPr="001D43B7" w14:paraId="4642A20C" w14:textId="77777777" w:rsidTr="00CE6C51">
        <w:trPr>
          <w:trHeight w:val="645"/>
          <w:jc w:val="center"/>
        </w:trPr>
        <w:tc>
          <w:tcPr>
            <w:tcW w:w="3191" w:type="dxa"/>
          </w:tcPr>
          <w:p w14:paraId="06764094" w14:textId="5DD5C794" w:rsidR="00DF021B" w:rsidRPr="001D43B7" w:rsidRDefault="00DF021B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Art</w:t>
            </w:r>
          </w:p>
        </w:tc>
        <w:tc>
          <w:tcPr>
            <w:tcW w:w="7441" w:type="dxa"/>
          </w:tcPr>
          <w:p w14:paraId="472D11BE" w14:textId="58FBB0A6" w:rsidR="00AC0A00" w:rsidRDefault="00AC0A00" w:rsidP="000D6D26">
            <w:pPr>
              <w:spacing w:after="0" w:line="240" w:lineRule="auto"/>
              <w:rPr>
                <w:noProof/>
                <w:lang w:eastAsia="en-GB"/>
              </w:rPr>
            </w:pPr>
            <w:r w:rsidRPr="00AC0A00">
              <w:rPr>
                <w:b/>
                <w:noProof/>
                <w:lang w:eastAsia="en-GB"/>
              </w:rPr>
              <w:t>Mayan masks:</w:t>
            </w:r>
            <w:r>
              <w:rPr>
                <w:noProof/>
                <w:lang w:eastAsia="en-GB"/>
              </w:rPr>
              <w:t xml:space="preserve"> The Mayans were known for producing some visually spectactualr masks. Research some of these and try to create your own.</w:t>
            </w:r>
          </w:p>
          <w:p w14:paraId="739C63D3" w14:textId="77777777" w:rsidR="00AC0A00" w:rsidRDefault="00AC0A00" w:rsidP="000D6D26">
            <w:pPr>
              <w:spacing w:after="0" w:line="240" w:lineRule="auto"/>
              <w:rPr>
                <w:noProof/>
                <w:lang w:eastAsia="en-GB"/>
              </w:rPr>
            </w:pPr>
          </w:p>
          <w:p w14:paraId="02243FE1" w14:textId="270E88A2" w:rsidR="00E040C1" w:rsidRDefault="000D4B74" w:rsidP="000D6D26">
            <w:p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Try drawing with Rob</w:t>
            </w:r>
          </w:p>
          <w:p w14:paraId="618A86FD" w14:textId="44A7A269" w:rsidR="000D4B74" w:rsidRDefault="00417120" w:rsidP="000D6D26">
            <w:pPr>
              <w:spacing w:after="0" w:line="240" w:lineRule="auto"/>
            </w:pPr>
            <w:hyperlink r:id="rId22" w:history="1">
              <w:r w:rsidR="000D4B74">
                <w:rPr>
                  <w:rStyle w:val="Hyperlink"/>
                </w:rPr>
                <w:t>http://www.robbiddulph.com/draw-with-rob</w:t>
              </w:r>
            </w:hyperlink>
          </w:p>
          <w:p w14:paraId="6E0E70E1" w14:textId="3B0D66AB" w:rsidR="000D4B74" w:rsidRDefault="000D4B74" w:rsidP="000D6D26">
            <w:pPr>
              <w:spacing w:after="0" w:line="240" w:lineRule="auto"/>
            </w:pPr>
          </w:p>
          <w:p w14:paraId="0C287C93" w14:textId="3B9019FD" w:rsidR="000D4B74" w:rsidRDefault="000D4B74" w:rsidP="000D6D26">
            <w:pPr>
              <w:spacing w:after="0" w:line="240" w:lineRule="auto"/>
            </w:pPr>
            <w:r>
              <w:t>He has shared many different characters.</w:t>
            </w:r>
          </w:p>
          <w:p w14:paraId="2241E4E4" w14:textId="4C2FF449" w:rsidR="000D4B74" w:rsidRDefault="000D4B74" w:rsidP="000D6D26">
            <w:pPr>
              <w:spacing w:after="0" w:line="240" w:lineRule="auto"/>
            </w:pPr>
            <w:r>
              <w:t>Which one do you enjoy the most?</w:t>
            </w:r>
          </w:p>
          <w:p w14:paraId="66BB6EA8" w14:textId="791F2203" w:rsidR="000D4B74" w:rsidRDefault="000D4B74" w:rsidP="000D6D26">
            <w:pPr>
              <w:spacing w:after="0" w:line="240" w:lineRule="auto"/>
            </w:pPr>
            <w:r>
              <w:t>Can you create your own version?</w:t>
            </w:r>
          </w:p>
          <w:p w14:paraId="01982EA8" w14:textId="68D99F11" w:rsidR="002A4292" w:rsidRPr="001D43B7" w:rsidRDefault="002A4292" w:rsidP="00754F7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324CF9DC" w14:textId="77777777" w:rsidR="00ED1592" w:rsidRPr="001D43B7" w:rsidRDefault="00ED1592" w:rsidP="0095600D">
      <w:pPr>
        <w:rPr>
          <w:rFonts w:ascii="Comic Sans MS" w:hAnsi="Comic Sans MS"/>
          <w:sz w:val="20"/>
          <w:szCs w:val="20"/>
        </w:rPr>
      </w:pPr>
    </w:p>
    <w:p w14:paraId="4E1A3D18" w14:textId="77777777" w:rsidR="001A2267" w:rsidRPr="001D43B7" w:rsidRDefault="001A2267" w:rsidP="0095600D">
      <w:pPr>
        <w:rPr>
          <w:rFonts w:ascii="Comic Sans MS" w:hAnsi="Comic Sans MS"/>
          <w:sz w:val="20"/>
          <w:szCs w:val="20"/>
        </w:rPr>
      </w:pPr>
    </w:p>
    <w:p w14:paraId="5FA6A931" w14:textId="77777777" w:rsidR="001A2267" w:rsidRPr="001D43B7" w:rsidRDefault="001A2267" w:rsidP="0095600D">
      <w:pPr>
        <w:rPr>
          <w:rFonts w:ascii="Comic Sans MS" w:hAnsi="Comic Sans MS"/>
          <w:sz w:val="20"/>
          <w:szCs w:val="20"/>
        </w:rPr>
      </w:pPr>
    </w:p>
    <w:p w14:paraId="17B5B716" w14:textId="77777777" w:rsidR="00CE673A" w:rsidRPr="001D43B7" w:rsidRDefault="00CE673A" w:rsidP="0090245C">
      <w:pPr>
        <w:rPr>
          <w:rFonts w:ascii="Comic Sans MS" w:hAnsi="Comic Sans MS"/>
          <w:sz w:val="20"/>
          <w:szCs w:val="20"/>
        </w:rPr>
      </w:pPr>
    </w:p>
    <w:sectPr w:rsidR="00CE673A" w:rsidRPr="001D43B7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71D89" w14:textId="77777777" w:rsidR="00575F0F" w:rsidRDefault="00575F0F" w:rsidP="006B51AB">
      <w:pPr>
        <w:spacing w:after="0" w:line="240" w:lineRule="auto"/>
      </w:pPr>
      <w:r>
        <w:separator/>
      </w:r>
    </w:p>
  </w:endnote>
  <w:endnote w:type="continuationSeparator" w:id="0">
    <w:p w14:paraId="4C8CCCA8" w14:textId="77777777" w:rsidR="00575F0F" w:rsidRDefault="00575F0F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BC7FD" w14:textId="77777777" w:rsidR="00575F0F" w:rsidRDefault="00575F0F" w:rsidP="006B51AB">
      <w:pPr>
        <w:spacing w:after="0" w:line="240" w:lineRule="auto"/>
      </w:pPr>
      <w:r>
        <w:separator/>
      </w:r>
    </w:p>
  </w:footnote>
  <w:footnote w:type="continuationSeparator" w:id="0">
    <w:p w14:paraId="0596EFA4" w14:textId="77777777" w:rsidR="00575F0F" w:rsidRDefault="00575F0F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4E2D2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06637"/>
    <w:rsid w:val="0001369D"/>
    <w:rsid w:val="00015C3A"/>
    <w:rsid w:val="00023CCC"/>
    <w:rsid w:val="000300FF"/>
    <w:rsid w:val="00036964"/>
    <w:rsid w:val="000372AE"/>
    <w:rsid w:val="000412E9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4B74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D43B7"/>
    <w:rsid w:val="001F3406"/>
    <w:rsid w:val="002032D4"/>
    <w:rsid w:val="0020377D"/>
    <w:rsid w:val="00210888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0979"/>
    <w:rsid w:val="002665D3"/>
    <w:rsid w:val="00266FA7"/>
    <w:rsid w:val="00270E07"/>
    <w:rsid w:val="00277370"/>
    <w:rsid w:val="002A21C5"/>
    <w:rsid w:val="002A4292"/>
    <w:rsid w:val="002B73BE"/>
    <w:rsid w:val="002C5228"/>
    <w:rsid w:val="002D7465"/>
    <w:rsid w:val="002E3335"/>
    <w:rsid w:val="00300A77"/>
    <w:rsid w:val="0030117F"/>
    <w:rsid w:val="00303A2A"/>
    <w:rsid w:val="003053AA"/>
    <w:rsid w:val="00306497"/>
    <w:rsid w:val="003129CF"/>
    <w:rsid w:val="0032214B"/>
    <w:rsid w:val="00322662"/>
    <w:rsid w:val="003334C9"/>
    <w:rsid w:val="0033397B"/>
    <w:rsid w:val="00333F2C"/>
    <w:rsid w:val="00337097"/>
    <w:rsid w:val="00343B09"/>
    <w:rsid w:val="00344DC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2391"/>
    <w:rsid w:val="003C38D7"/>
    <w:rsid w:val="003C5F7E"/>
    <w:rsid w:val="003D159C"/>
    <w:rsid w:val="003D2A16"/>
    <w:rsid w:val="003F57A1"/>
    <w:rsid w:val="003F6CF6"/>
    <w:rsid w:val="00403D46"/>
    <w:rsid w:val="00417120"/>
    <w:rsid w:val="00425DE9"/>
    <w:rsid w:val="0044213B"/>
    <w:rsid w:val="00443F44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9373F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66C43"/>
    <w:rsid w:val="00570DD1"/>
    <w:rsid w:val="00575F0F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4573"/>
    <w:rsid w:val="00735CE2"/>
    <w:rsid w:val="0074488F"/>
    <w:rsid w:val="00754F71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95DBC"/>
    <w:rsid w:val="007A7BCB"/>
    <w:rsid w:val="007B01DB"/>
    <w:rsid w:val="007B589E"/>
    <w:rsid w:val="007C322D"/>
    <w:rsid w:val="007C5309"/>
    <w:rsid w:val="007D23BE"/>
    <w:rsid w:val="007D276A"/>
    <w:rsid w:val="007E02C9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4523D"/>
    <w:rsid w:val="00854CB6"/>
    <w:rsid w:val="00856ACF"/>
    <w:rsid w:val="0087084C"/>
    <w:rsid w:val="008848FE"/>
    <w:rsid w:val="00887988"/>
    <w:rsid w:val="0089701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5288"/>
    <w:rsid w:val="00927616"/>
    <w:rsid w:val="0093036E"/>
    <w:rsid w:val="00932FBA"/>
    <w:rsid w:val="00934377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21BF"/>
    <w:rsid w:val="009B7DC1"/>
    <w:rsid w:val="009D0552"/>
    <w:rsid w:val="009D4726"/>
    <w:rsid w:val="009E2A5E"/>
    <w:rsid w:val="009F19A5"/>
    <w:rsid w:val="009F4DCD"/>
    <w:rsid w:val="00A009F0"/>
    <w:rsid w:val="00A0592B"/>
    <w:rsid w:val="00A11DE9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0A00"/>
    <w:rsid w:val="00AC7A23"/>
    <w:rsid w:val="00AE35FC"/>
    <w:rsid w:val="00AF3EC0"/>
    <w:rsid w:val="00B00092"/>
    <w:rsid w:val="00B00D1D"/>
    <w:rsid w:val="00B12142"/>
    <w:rsid w:val="00B165B7"/>
    <w:rsid w:val="00B254FA"/>
    <w:rsid w:val="00B26064"/>
    <w:rsid w:val="00B355EE"/>
    <w:rsid w:val="00B4027F"/>
    <w:rsid w:val="00B41654"/>
    <w:rsid w:val="00B4272A"/>
    <w:rsid w:val="00B44906"/>
    <w:rsid w:val="00B51A84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D6672"/>
    <w:rsid w:val="00BE296E"/>
    <w:rsid w:val="00BF04DB"/>
    <w:rsid w:val="00C138E4"/>
    <w:rsid w:val="00C152D0"/>
    <w:rsid w:val="00C24C9A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4D4D"/>
    <w:rsid w:val="00CA64F3"/>
    <w:rsid w:val="00CA6ED3"/>
    <w:rsid w:val="00CB4F68"/>
    <w:rsid w:val="00CC1A17"/>
    <w:rsid w:val="00CC3C98"/>
    <w:rsid w:val="00CD0701"/>
    <w:rsid w:val="00CE673A"/>
    <w:rsid w:val="00CF20B4"/>
    <w:rsid w:val="00CF4EA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80B"/>
    <w:rsid w:val="00DC2F97"/>
    <w:rsid w:val="00DC5FEE"/>
    <w:rsid w:val="00DC7FBA"/>
    <w:rsid w:val="00DE2E51"/>
    <w:rsid w:val="00DE30AB"/>
    <w:rsid w:val="00DE49A6"/>
    <w:rsid w:val="00DE7E90"/>
    <w:rsid w:val="00DF021B"/>
    <w:rsid w:val="00DF6728"/>
    <w:rsid w:val="00E040C1"/>
    <w:rsid w:val="00E12204"/>
    <w:rsid w:val="00E154AE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5E7D"/>
    <w:rsid w:val="00E97ABE"/>
    <w:rsid w:val="00EA206E"/>
    <w:rsid w:val="00EA5082"/>
    <w:rsid w:val="00EA68E0"/>
    <w:rsid w:val="00EB7145"/>
    <w:rsid w:val="00ED0583"/>
    <w:rsid w:val="00ED1592"/>
    <w:rsid w:val="00ED262E"/>
    <w:rsid w:val="00ED502D"/>
    <w:rsid w:val="00ED5CE0"/>
    <w:rsid w:val="00EE0E85"/>
    <w:rsid w:val="00EE2C59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04A1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765BC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paragraph" w:styleId="Heading2">
    <w:name w:val="heading 2"/>
    <w:basedOn w:val="Normal"/>
    <w:link w:val="Heading2Char"/>
    <w:uiPriority w:val="9"/>
    <w:qFormat/>
    <w:rsid w:val="00B165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32FBA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165B7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promodescription">
    <w:name w:val="promo__description"/>
    <w:basedOn w:val="Normal"/>
    <w:rsid w:val="00B165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Bullet">
    <w:name w:val="List Bullet"/>
    <w:basedOn w:val="Normal"/>
    <w:uiPriority w:val="99"/>
    <w:unhideWhenUsed/>
    <w:rsid w:val="000D4B74"/>
    <w:pPr>
      <w:numPr>
        <w:numId w:val="4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0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6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2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7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48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5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hiterosemaths.com/homelearning" TargetMode="External"/><Relationship Id="rId18" Type="http://schemas.openxmlformats.org/officeDocument/2006/relationships/hyperlink" Target="https://www.youtube.com/channel/UCOhsO9HeXgvct90TTv7be2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ZhW6Xb36c74" TargetMode="External"/><Relationship Id="rId7" Type="http://schemas.openxmlformats.org/officeDocument/2006/relationships/image" Target="media/image1.emf"/><Relationship Id="rId12" Type="http://schemas.openxmlformats.org/officeDocument/2006/relationships/hyperlink" Target="https://www.topmarks.co.uk/maths-games/daily10" TargetMode="External"/><Relationship Id="rId17" Type="http://schemas.openxmlformats.org/officeDocument/2006/relationships/hyperlink" Target="https://www.bbc.co.uk/bitesize/topics/zq6svcw/articles/zs2ph39" TargetMode="Externa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hyperlink" Target="https://www.youtube.com/watch?v=N6Q52Iixtr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dailylessons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thenational.academy/online-classroo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ukhosted100.renlearn.co.uk/2248266" TargetMode="External"/><Relationship Id="rId19" Type="http://schemas.openxmlformats.org/officeDocument/2006/relationships/hyperlink" Target="https://medium.com/pobble/simple-and-fun-non-screen-activities-that-children-can-do-at-home-115543cb3b9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adon.myon.co.uk/library/browse.html?category=1" TargetMode="External"/><Relationship Id="rId14" Type="http://schemas.openxmlformats.org/officeDocument/2006/relationships/hyperlink" Target="https://www.bbc.co.uk/bitesize/tags/z63tt39/year-4-and-p5-lessons/1" TargetMode="External"/><Relationship Id="rId22" Type="http://schemas.openxmlformats.org/officeDocument/2006/relationships/hyperlink" Target="http://www.robbiddulph.com/draw-with-rob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14</TotalTime>
  <Pages>2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Campbell, Ryan</cp:lastModifiedBy>
  <cp:revision>3</cp:revision>
  <dcterms:created xsi:type="dcterms:W3CDTF">2020-05-08T10:52:00Z</dcterms:created>
  <dcterms:modified xsi:type="dcterms:W3CDTF">2020-05-08T11:07:00Z</dcterms:modified>
</cp:coreProperties>
</file>