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AE295D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5D52771B" wp14:editId="3FB04104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5CE66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4D7BCB09" w14:textId="5BA9ACC6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5B3DB3">
        <w:rPr>
          <w:rFonts w:ascii="Comic Sans MS" w:hAnsi="Comic Sans MS"/>
          <w:sz w:val="20"/>
          <w:szCs w:val="20"/>
        </w:rPr>
        <w:t>01-06</w:t>
      </w:r>
      <w:r w:rsidR="008E726A">
        <w:rPr>
          <w:rFonts w:ascii="Comic Sans MS" w:hAnsi="Comic Sans MS"/>
          <w:sz w:val="20"/>
          <w:szCs w:val="20"/>
        </w:rPr>
        <w:t>-2020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F76AC7">
        <w:rPr>
          <w:rFonts w:ascii="Comic Sans MS" w:hAnsi="Comic Sans MS"/>
          <w:sz w:val="20"/>
          <w:szCs w:val="20"/>
        </w:rPr>
        <w:t>5</w:t>
      </w:r>
    </w:p>
    <w:p w14:paraId="21290A03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3E71E497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25B43FB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A81758" w14:paraId="0486083C" w14:textId="77777777" w:rsidTr="00B95668">
        <w:trPr>
          <w:trHeight w:val="376"/>
          <w:jc w:val="center"/>
        </w:trPr>
        <w:tc>
          <w:tcPr>
            <w:tcW w:w="3191" w:type="dxa"/>
          </w:tcPr>
          <w:p w14:paraId="724BC6D4" w14:textId="77777777" w:rsidR="00CB4F68" w:rsidRPr="00A81758" w:rsidRDefault="00CB4F68" w:rsidP="00A817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A81758">
              <w:rPr>
                <w:rFonts w:ascii="Comic Sans MS" w:hAnsi="Comic Sans MS"/>
                <w:b/>
                <w:sz w:val="20"/>
                <w:szCs w:val="18"/>
                <w:u w:val="single"/>
              </w:rPr>
              <w:t>Subject/ Theme</w:t>
            </w:r>
          </w:p>
        </w:tc>
        <w:tc>
          <w:tcPr>
            <w:tcW w:w="7441" w:type="dxa"/>
          </w:tcPr>
          <w:p w14:paraId="60179A44" w14:textId="77777777" w:rsidR="00CB4F68" w:rsidRPr="00A81758" w:rsidRDefault="00CB4F68" w:rsidP="00A8175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A81758">
              <w:rPr>
                <w:rFonts w:ascii="Comic Sans MS" w:hAnsi="Comic Sans MS"/>
                <w:b/>
                <w:sz w:val="20"/>
                <w:szCs w:val="18"/>
                <w:u w:val="single"/>
              </w:rPr>
              <w:t>Learning ideas and activities</w:t>
            </w:r>
          </w:p>
        </w:tc>
      </w:tr>
      <w:tr w:rsidR="00282108" w:rsidRPr="00A81758" w14:paraId="02A79B19" w14:textId="77777777" w:rsidTr="00CB4F68">
        <w:trPr>
          <w:trHeight w:val="1382"/>
          <w:jc w:val="center"/>
        </w:trPr>
        <w:tc>
          <w:tcPr>
            <w:tcW w:w="3191" w:type="dxa"/>
          </w:tcPr>
          <w:p w14:paraId="24F69DFF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7441" w:type="dxa"/>
          </w:tcPr>
          <w:p w14:paraId="095832E7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Keep reading and completing those Accelerated Reader Quizzes - </w:t>
            </w:r>
          </w:p>
          <w:p w14:paraId="4C02B302" w14:textId="7E04CA47" w:rsidR="00282108" w:rsidRPr="00A81758" w:rsidRDefault="001C5285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9">
              <w:r w:rsidR="00282108" w:rsidRPr="00A81758">
                <w:rPr>
                  <w:rStyle w:val="Hyperlink"/>
                  <w:rFonts w:ascii="Comic Sans MS" w:eastAsia="Comic Sans MS" w:hAnsi="Comic Sans MS" w:cs="Comic Sans MS"/>
                  <w:color w:val="484B92"/>
                  <w:sz w:val="18"/>
                  <w:szCs w:val="18"/>
                </w:rPr>
                <w:t>https://ukhosted100.renlearn.co.uk/2066971/</w:t>
              </w:r>
            </w:hyperlink>
          </w:p>
          <w:p w14:paraId="18D0F451" w14:textId="233977E8" w:rsidR="00C74E76" w:rsidRPr="00A81758" w:rsidRDefault="00C74E76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EB9C6C3" w14:textId="1E986A40" w:rsidR="00C74E76" w:rsidRPr="00A81758" w:rsidRDefault="00C74E76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  <w:r w:rsidR="009E3E4B" w:rsidRPr="00A81758">
              <w:rPr>
                <w:rFonts w:ascii="Comic Sans MS" w:hAnsi="Comic Sans MS"/>
                <w:b/>
                <w:sz w:val="18"/>
                <w:szCs w:val="18"/>
              </w:rPr>
              <w:t>:</w:t>
            </w:r>
            <w:r w:rsidR="00F76AC7" w:rsidRPr="00A81758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9E3E4B" w:rsidRPr="00A81758">
              <w:rPr>
                <w:rFonts w:ascii="Comic Sans MS" w:hAnsi="Comic Sans MS"/>
                <w:b/>
                <w:sz w:val="18"/>
                <w:szCs w:val="18"/>
              </w:rPr>
              <w:t xml:space="preserve">WW2 - </w:t>
            </w:r>
            <w:r w:rsidR="005B3DB3" w:rsidRPr="00A81758">
              <w:rPr>
                <w:rFonts w:ascii="Comic Sans MS" w:hAnsi="Comic Sans MS"/>
                <w:b/>
                <w:sz w:val="18"/>
                <w:szCs w:val="18"/>
              </w:rPr>
              <w:t>Rose Blanche</w:t>
            </w:r>
            <w:r w:rsidR="005B3DB3" w:rsidRPr="00A8175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9E3E4B" w:rsidRPr="00A81758">
              <w:rPr>
                <w:rFonts w:ascii="Comic Sans MS" w:hAnsi="Comic Sans MS"/>
                <w:sz w:val="18"/>
                <w:szCs w:val="18"/>
              </w:rPr>
              <w:t xml:space="preserve">– Read/Watch the first minute of the story. </w:t>
            </w:r>
          </w:p>
          <w:p w14:paraId="43A53583" w14:textId="234E611F" w:rsidR="005B3DB3" w:rsidRPr="00A81758" w:rsidRDefault="001C5285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5B3DB3"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https://www.youtube.com/watch?v=cQVgniMcuoE</w:t>
              </w:r>
            </w:hyperlink>
            <w:r w:rsidR="005B3DB3" w:rsidRPr="00A8175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0F098BD" w14:textId="29F9B703" w:rsidR="009E3E4B" w:rsidRPr="00A81758" w:rsidRDefault="009E3E4B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Writing a diary in the role of Rose Blanche.  </w:t>
            </w:r>
          </w:p>
          <w:p w14:paraId="6BEEBB90" w14:textId="0BC885CF" w:rsidR="009E3E4B" w:rsidRPr="00A81758" w:rsidRDefault="009E3E4B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Think about how Rose would feel at the start of the story (1</w:t>
            </w:r>
            <w:r w:rsidRPr="00A81758">
              <w:rPr>
                <w:rFonts w:ascii="Comic Sans MS" w:hAnsi="Comic Sans MS"/>
                <w:sz w:val="18"/>
                <w:szCs w:val="18"/>
                <w:vertAlign w:val="superscript"/>
              </w:rPr>
              <w:t>st</w:t>
            </w:r>
            <w:r w:rsidRPr="00A81758">
              <w:rPr>
                <w:rFonts w:ascii="Comic Sans MS" w:hAnsi="Comic Sans MS"/>
                <w:sz w:val="18"/>
                <w:szCs w:val="18"/>
              </w:rPr>
              <w:t xml:space="preserve"> minute of the story).  Write a diary entry in the role of Rose.  How does she feel at the start of the war? Why? How are other people reacting?</w:t>
            </w:r>
          </w:p>
          <w:p w14:paraId="342B9B3E" w14:textId="6E7B4B23" w:rsidR="00C74E76" w:rsidRPr="00A81758" w:rsidRDefault="00C74E76" w:rsidP="0028210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00FF"/>
                <w:sz w:val="18"/>
                <w:szCs w:val="18"/>
                <w:u w:val="single"/>
              </w:rPr>
            </w:pPr>
          </w:p>
          <w:p w14:paraId="6C8C6FC7" w14:textId="4A6CBC5B" w:rsidR="00282108" w:rsidRPr="00A81758" w:rsidRDefault="00282108" w:rsidP="005B3DB3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A8175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Spellings:  </w:t>
            </w:r>
            <w:r w:rsidR="005B3DB3" w:rsidRPr="00A8175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ough spellings </w:t>
            </w:r>
            <w:r w:rsidRPr="00A8175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Have a go at the spellings on spelling frame using </w:t>
            </w:r>
            <w:r w:rsidR="005B3DB3" w:rsidRPr="00A8175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link: </w:t>
            </w:r>
          </w:p>
          <w:p w14:paraId="62A910D0" w14:textId="48572913" w:rsidR="00282108" w:rsidRPr="00A81758" w:rsidRDefault="001C5285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1" w:history="1">
              <w:r w:rsidR="005B3DB3"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https://spellingframe.co.uk/spelling-rule/39/46-Words-containing-the-letter-string-ough</w:t>
              </w:r>
            </w:hyperlink>
            <w:r w:rsidR="005B3DB3" w:rsidRPr="00A8175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4732102" w14:textId="77777777" w:rsidR="00282108" w:rsidRPr="00A81758" w:rsidRDefault="00282108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336A6BE" w14:textId="70305151" w:rsidR="00282108" w:rsidRPr="00A81758" w:rsidRDefault="00282108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A8175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BBC Bitesize Daily Lessons - </w:t>
            </w:r>
            <w:hyperlink r:id="rId12">
              <w:r w:rsidRPr="00A81758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https://www.bbc.co.uk/bitesize/tags/zhgppg8/year-5-lessons/1</w:t>
              </w:r>
            </w:hyperlink>
            <w:r w:rsidRPr="00A8175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</w:tr>
      <w:tr w:rsidR="00282108" w:rsidRPr="00A81758" w14:paraId="041C1EE2" w14:textId="77777777" w:rsidTr="00144AF8">
        <w:trPr>
          <w:trHeight w:val="1175"/>
          <w:jc w:val="center"/>
        </w:trPr>
        <w:tc>
          <w:tcPr>
            <w:tcW w:w="3191" w:type="dxa"/>
          </w:tcPr>
          <w:p w14:paraId="72F5B9EA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7441" w:type="dxa"/>
          </w:tcPr>
          <w:p w14:paraId="1F2FA4C6" w14:textId="704D02AF" w:rsidR="00282108" w:rsidRPr="00A81758" w:rsidRDefault="00282108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A81758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  <w:t>BBC Bitesize Daily Maths Lessons</w:t>
            </w:r>
          </w:p>
          <w:p w14:paraId="4D86856C" w14:textId="02F8B565" w:rsidR="00671853" w:rsidRPr="009A4C23" w:rsidRDefault="001C5285" w:rsidP="009A4C23">
            <w:pPr>
              <w:spacing w:after="0" w:line="240" w:lineRule="auto"/>
              <w:rPr>
                <w:rStyle w:val="Hyperlink"/>
                <w:rFonts w:ascii="Comic Sans MS" w:eastAsia="Comic Sans MS" w:hAnsi="Comic Sans MS" w:cs="Comic Sans MS"/>
                <w:sz w:val="18"/>
                <w:szCs w:val="18"/>
              </w:rPr>
            </w:pPr>
            <w:hyperlink r:id="rId13">
              <w:r w:rsidR="00282108" w:rsidRPr="00A81758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https://www.bbc.co.uk/bitesize/dailylessons</w:t>
              </w:r>
            </w:hyperlink>
          </w:p>
          <w:p w14:paraId="4913A312" w14:textId="77777777" w:rsidR="00282108" w:rsidRPr="00A81758" w:rsidRDefault="00282108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E5EAB3A" w14:textId="673FBDB2" w:rsidR="00ED220D" w:rsidRPr="00A81758" w:rsidRDefault="00282108" w:rsidP="00545807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 w:rsidRPr="00A81758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Daily Maths Lessons from White Rose Maths Hub (Summer Week </w:t>
            </w:r>
            <w:r w:rsidR="002D655D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6</w:t>
            </w:r>
            <w:r w:rsidR="009A4C23">
              <w:rPr>
                <w:rFonts w:cs="Arial"/>
                <w:b/>
              </w:rPr>
              <w:t>)</w:t>
            </w:r>
          </w:p>
          <w:p w14:paraId="78D5A87C" w14:textId="771AFE8C" w:rsidR="00282108" w:rsidRPr="00A81758" w:rsidRDefault="00282108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37AD893F" w14:textId="77777777" w:rsidR="00282108" w:rsidRPr="00A81758" w:rsidRDefault="001C5285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hyperlink r:id="rId14">
              <w:r w:rsidR="00282108" w:rsidRPr="00A81758">
                <w:rPr>
                  <w:rStyle w:val="Hyperlink"/>
                  <w:rFonts w:ascii="Comic Sans MS" w:hAnsi="Comic Sans MS" w:cs="Arial"/>
                  <w:sz w:val="18"/>
                  <w:szCs w:val="18"/>
                </w:rPr>
                <w:t>Click here to access the White Rose Maths Hub Resources</w:t>
              </w:r>
            </w:hyperlink>
          </w:p>
          <w:p w14:paraId="1776F474" w14:textId="4722C5D7" w:rsidR="00282108" w:rsidRDefault="00A75D21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A75D21">
              <w:rPr>
                <w:rFonts w:ascii="Comic Sans MS" w:hAnsi="Comic Sans MS" w:cs="Arial"/>
                <w:sz w:val="18"/>
                <w:szCs w:val="18"/>
              </w:rPr>
              <w:t>Multiply unit and non-unit fractions by integers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r w:rsidR="00B521EB" w:rsidRPr="00B521EB">
              <w:rPr>
                <w:rFonts w:ascii="Comic Sans MS" w:hAnsi="Comic Sans MS" w:cs="Arial"/>
                <w:sz w:val="18"/>
                <w:szCs w:val="18"/>
              </w:rPr>
              <w:t>Multiply mixed numbers by integers</w:t>
            </w:r>
            <w:r w:rsidR="00B521EB"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r w:rsidR="00B521EB" w:rsidRPr="00B521EB">
              <w:rPr>
                <w:rFonts w:ascii="Comic Sans MS" w:hAnsi="Comic Sans MS" w:cs="Arial"/>
                <w:sz w:val="18"/>
                <w:szCs w:val="18"/>
              </w:rPr>
              <w:t>Fractions of an amount</w:t>
            </w:r>
            <w:r w:rsidR="00B521EB">
              <w:rPr>
                <w:rFonts w:ascii="Comic Sans MS" w:hAnsi="Comic Sans MS" w:cs="Arial"/>
                <w:sz w:val="18"/>
                <w:szCs w:val="18"/>
              </w:rPr>
              <w:t xml:space="preserve">, </w:t>
            </w:r>
            <w:r w:rsidR="007A3B39" w:rsidRPr="007A3B39">
              <w:rPr>
                <w:rFonts w:ascii="Comic Sans MS" w:hAnsi="Comic Sans MS" w:cs="Arial"/>
                <w:sz w:val="18"/>
                <w:szCs w:val="18"/>
              </w:rPr>
              <w:t>Fractions as operators</w:t>
            </w:r>
            <w:r w:rsidR="007A3B39">
              <w:rPr>
                <w:rFonts w:ascii="Comic Sans MS" w:hAnsi="Comic Sans MS" w:cs="Arial"/>
                <w:sz w:val="18"/>
                <w:szCs w:val="18"/>
              </w:rPr>
              <w:t>.</w:t>
            </w:r>
          </w:p>
          <w:p w14:paraId="1564EC95" w14:textId="77777777" w:rsidR="009A4C23" w:rsidRPr="00A81758" w:rsidRDefault="009A4C23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498CD351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A81758"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Timestable Rockstars</w:t>
            </w:r>
            <w:r w:rsidRPr="00A81758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  <w:r w:rsidRPr="00A81758">
              <w:rPr>
                <w:rFonts w:ascii="Comic Sans MS" w:hAnsi="Comic Sans MS" w:cs="Arial"/>
                <w:sz w:val="18"/>
                <w:szCs w:val="18"/>
              </w:rPr>
              <w:t xml:space="preserve">- Keep up with the session challenges – this week to complete 5 studio, 5 garage, 2 sound check and 2 festival activities. </w:t>
            </w:r>
          </w:p>
          <w:p w14:paraId="3A93A7B6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4D95D06D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A81758">
              <w:rPr>
                <w:rFonts w:ascii="Comic Sans MS" w:hAnsi="Comic Sans MS" w:cs="Arial"/>
                <w:sz w:val="18"/>
                <w:szCs w:val="18"/>
              </w:rPr>
              <w:t>There is also a weekly battle of the bands between 5D and 5P – Who is going to win this week?</w:t>
            </w:r>
          </w:p>
          <w:p w14:paraId="0769C13D" w14:textId="14968BC1" w:rsidR="00282108" w:rsidRDefault="00282108" w:rsidP="0028210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  <w:r w:rsidRPr="00A81758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  <w:t>Mathletics Activities</w:t>
            </w:r>
          </w:p>
          <w:p w14:paraId="35EBE549" w14:textId="4A4380F9" w:rsidR="0018277A" w:rsidRDefault="00B57165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Identify fractions be</w:t>
            </w:r>
            <w:r w:rsidR="00060EB8">
              <w:rPr>
                <w:rFonts w:ascii="Comic Sans MS" w:eastAsia="Comic Sans MS" w:hAnsi="Comic Sans MS" w:cs="Comic Sans MS"/>
                <w:sz w:val="18"/>
                <w:szCs w:val="18"/>
              </w:rPr>
              <w:t>yond 1</w:t>
            </w:r>
          </w:p>
          <w:p w14:paraId="1AB79E4F" w14:textId="4EE53B11" w:rsidR="00060EB8" w:rsidRDefault="00060EB8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Fractions by Whole Numbers</w:t>
            </w:r>
          </w:p>
          <w:p w14:paraId="4B17CB46" w14:textId="7CA053F2" w:rsidR="0029498C" w:rsidRDefault="0029498C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Which is closer to 1?</w:t>
            </w:r>
          </w:p>
          <w:p w14:paraId="2C2B836E" w14:textId="77777777" w:rsidR="00060EB8" w:rsidRPr="0018277A" w:rsidRDefault="00060EB8" w:rsidP="00282108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D52FF62" w14:textId="2824705F" w:rsidR="00282108" w:rsidRPr="00A81758" w:rsidRDefault="00282108" w:rsidP="00C74E7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282108" w:rsidRPr="00A81758" w14:paraId="21617CF7" w14:textId="77777777" w:rsidTr="005F36F8">
        <w:trPr>
          <w:trHeight w:val="462"/>
          <w:jc w:val="center"/>
        </w:trPr>
        <w:tc>
          <w:tcPr>
            <w:tcW w:w="3191" w:type="dxa"/>
          </w:tcPr>
          <w:p w14:paraId="45D97421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Science, History or Geography</w:t>
            </w:r>
          </w:p>
        </w:tc>
        <w:tc>
          <w:tcPr>
            <w:tcW w:w="7441" w:type="dxa"/>
          </w:tcPr>
          <w:p w14:paraId="129177D7" w14:textId="61A3E31F" w:rsidR="00B97B75" w:rsidRPr="00A81758" w:rsidRDefault="00545807" w:rsidP="00282108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 w:cs="Arial"/>
                <w:sz w:val="18"/>
                <w:szCs w:val="18"/>
              </w:rPr>
              <w:t xml:space="preserve">Geography </w:t>
            </w:r>
            <w:r w:rsidR="009E3E4B" w:rsidRPr="00A81758">
              <w:rPr>
                <w:rFonts w:ascii="Comic Sans MS" w:hAnsi="Comic Sans MS" w:cs="Arial"/>
                <w:sz w:val="18"/>
                <w:szCs w:val="18"/>
              </w:rPr>
              <w:t>–</w:t>
            </w:r>
            <w:r w:rsidRPr="00A81758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9E3E4B" w:rsidRPr="00A81758">
              <w:rPr>
                <w:rFonts w:ascii="Comic Sans MS" w:hAnsi="Comic Sans MS" w:cs="Arial"/>
                <w:sz w:val="18"/>
                <w:szCs w:val="18"/>
              </w:rPr>
              <w:t xml:space="preserve">Mountains </w:t>
            </w:r>
            <w:hyperlink r:id="rId15" w:history="1">
              <w:r w:rsidR="009E3E4B"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https://easyscienceforkids.com/mountains-and-volcanoes</w:t>
              </w:r>
            </w:hyperlink>
          </w:p>
          <w:p w14:paraId="674D1259" w14:textId="745AA784" w:rsidR="009E3E4B" w:rsidRPr="00A81758" w:rsidRDefault="009E3E4B" w:rsidP="00282108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In geography, we will be looking at Mo</w:t>
            </w:r>
            <w:r w:rsidR="00671C46" w:rsidRPr="00A81758">
              <w:rPr>
                <w:rFonts w:ascii="Comic Sans MS" w:hAnsi="Comic Sans MS"/>
                <w:sz w:val="18"/>
                <w:szCs w:val="18"/>
              </w:rPr>
              <w:t xml:space="preserve">untains and how they are made. </w:t>
            </w:r>
          </w:p>
          <w:p w14:paraId="254A6EC5" w14:textId="3BBC0EDF" w:rsidR="009E3E4B" w:rsidRPr="00A81758" w:rsidRDefault="009E3E4B" w:rsidP="00282108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What is the difference between a volcano and a mountain?   </w:t>
            </w:r>
          </w:p>
          <w:p w14:paraId="38934A38" w14:textId="79A899D0" w:rsidR="009E3E4B" w:rsidRPr="00A81758" w:rsidRDefault="009E3E4B" w:rsidP="00282108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How are fold mountains formed?</w:t>
            </w:r>
            <w:r w:rsidR="00671C46" w:rsidRPr="00A81758">
              <w:rPr>
                <w:rFonts w:ascii="Comic Sans MS" w:hAnsi="Comic Sans MS"/>
                <w:sz w:val="18"/>
                <w:szCs w:val="18"/>
              </w:rPr>
              <w:t xml:space="preserve">  Watch the videos below to see how mountains are created, can you create your own fold mountain model?</w:t>
            </w:r>
          </w:p>
          <w:p w14:paraId="6964BCE8" w14:textId="51C17837" w:rsidR="007934EB" w:rsidRPr="00A81758" w:rsidRDefault="007934EB" w:rsidP="00282108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  <w:p w14:paraId="60AEADA3" w14:textId="77777777" w:rsidR="009E3E4B" w:rsidRPr="00A81758" w:rsidRDefault="009E3E4B" w:rsidP="009E3E4B">
            <w:pPr>
              <w:autoSpaceDE w:val="0"/>
              <w:autoSpaceDN w:val="0"/>
              <w:adjustRightInd w:val="0"/>
              <w:spacing w:after="20" w:line="240" w:lineRule="auto"/>
              <w:rPr>
                <w:rFonts w:ascii="Comic Sans MS" w:hAnsi="Comic Sans MS" w:cs="Arial"/>
                <w:color w:val="0070C0"/>
                <w:sz w:val="18"/>
                <w:szCs w:val="18"/>
                <w:u w:val="single"/>
                <w:lang w:eastAsia="en-GB"/>
              </w:rPr>
            </w:pPr>
            <w:r w:rsidRPr="00A81758">
              <w:rPr>
                <w:rFonts w:ascii="Comic Sans MS" w:hAnsi="Comic Sans MS" w:cs="Arial"/>
                <w:color w:val="0070C0"/>
                <w:sz w:val="18"/>
                <w:szCs w:val="18"/>
                <w:u w:val="single"/>
                <w:lang w:eastAsia="en-GB"/>
              </w:rPr>
              <w:t>www.youtube.com/watch?v=EorDD_BXaN4</w:t>
            </w:r>
          </w:p>
          <w:p w14:paraId="5391BA5D" w14:textId="77777777" w:rsidR="007934EB" w:rsidRDefault="009E3E4B" w:rsidP="001711E3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</w:pPr>
            <w:r w:rsidRPr="00A81758">
              <w:rPr>
                <w:rFonts w:ascii="Comic Sans MS" w:hAnsi="Comic Sans MS"/>
                <w:color w:val="0000FF"/>
                <w:sz w:val="18"/>
                <w:szCs w:val="18"/>
                <w:u w:val="single"/>
                <w:lang w:eastAsia="en-GB"/>
              </w:rPr>
              <w:t>https://www.youtube.com/watch?v=d9bKXY0OMxc</w:t>
            </w:r>
            <w:r w:rsidRPr="00A81758"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  <w:t xml:space="preserve"> </w:t>
            </w:r>
          </w:p>
          <w:p w14:paraId="6AB1956B" w14:textId="77777777" w:rsidR="0073012C" w:rsidRDefault="0073012C" w:rsidP="001711E3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</w:pPr>
          </w:p>
          <w:p w14:paraId="75769DA5" w14:textId="77777777" w:rsidR="005E28C4" w:rsidRDefault="005E28C4" w:rsidP="001711E3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  <w:t>Friday 5</w:t>
            </w:r>
            <w:r w:rsidRPr="005E28C4">
              <w:rPr>
                <w:rFonts w:ascii="Comic Sans MS" w:hAnsi="Comic Sans MS"/>
                <w:color w:val="000000"/>
                <w:sz w:val="18"/>
                <w:szCs w:val="18"/>
                <w:vertAlign w:val="superscript"/>
                <w:lang w:eastAsia="en-GB"/>
              </w:rPr>
              <w:t>th</w:t>
            </w:r>
            <w:r w:rsidR="003371F3"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  <w:t xml:space="preserve"> June is World Environment Day – the theme this year is “Time for Nature”</w:t>
            </w:r>
          </w:p>
          <w:p w14:paraId="7189B00E" w14:textId="77777777" w:rsidR="003371F3" w:rsidRDefault="003371F3" w:rsidP="001711E3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  <w:lastRenderedPageBreak/>
              <w:t>Click on the link below to find out more.</w:t>
            </w:r>
          </w:p>
          <w:p w14:paraId="4B837B91" w14:textId="77777777" w:rsidR="003371F3" w:rsidRDefault="003371F3" w:rsidP="001711E3">
            <w:pPr>
              <w:autoSpaceDE w:val="0"/>
              <w:autoSpaceDN w:val="0"/>
              <w:adjustRightInd w:val="0"/>
              <w:spacing w:after="30" w:line="240" w:lineRule="auto"/>
            </w:pPr>
            <w:hyperlink r:id="rId16" w:history="1">
              <w:r w:rsidRPr="003371F3">
                <w:rPr>
                  <w:color w:val="0000FF"/>
                  <w:u w:val="single"/>
                </w:rPr>
                <w:t>https://www.worldenvironmentday.global/</w:t>
              </w:r>
            </w:hyperlink>
          </w:p>
          <w:p w14:paraId="23AEBE5F" w14:textId="77777777" w:rsidR="003371F3" w:rsidRDefault="003371F3" w:rsidP="001711E3">
            <w:pPr>
              <w:autoSpaceDE w:val="0"/>
              <w:autoSpaceDN w:val="0"/>
              <w:adjustRightInd w:val="0"/>
              <w:spacing w:after="30" w:line="240" w:lineRule="auto"/>
            </w:pPr>
            <w:r>
              <w:t>Explore a TED-ED Earth School Activity</w:t>
            </w:r>
          </w:p>
          <w:p w14:paraId="13B85354" w14:textId="5DF2C7C6" w:rsidR="003371F3" w:rsidRPr="00A81758" w:rsidRDefault="003371F3" w:rsidP="001711E3">
            <w:pPr>
              <w:autoSpaceDE w:val="0"/>
              <w:autoSpaceDN w:val="0"/>
              <w:adjustRightInd w:val="0"/>
              <w:spacing w:after="30" w:line="240" w:lineRule="auto"/>
              <w:rPr>
                <w:rFonts w:ascii="Comic Sans MS" w:hAnsi="Comic Sans MS"/>
                <w:color w:val="000000"/>
                <w:sz w:val="18"/>
                <w:szCs w:val="18"/>
                <w:lang w:eastAsia="en-GB"/>
              </w:rPr>
            </w:pPr>
            <w:hyperlink r:id="rId17" w:history="1">
              <w:r w:rsidRPr="003371F3">
                <w:rPr>
                  <w:color w:val="0000FF"/>
                  <w:u w:val="single"/>
                </w:rPr>
                <w:t>https://ed.ted.com/earth-school</w:t>
              </w:r>
            </w:hyperlink>
          </w:p>
        </w:tc>
      </w:tr>
      <w:tr w:rsidR="00282108" w:rsidRPr="00A81758" w14:paraId="442732B5" w14:textId="77777777" w:rsidTr="00076847">
        <w:trPr>
          <w:trHeight w:val="940"/>
          <w:jc w:val="center"/>
        </w:trPr>
        <w:tc>
          <w:tcPr>
            <w:tcW w:w="3191" w:type="dxa"/>
          </w:tcPr>
          <w:p w14:paraId="3403C549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lastRenderedPageBreak/>
              <w:t>Physical Education</w:t>
            </w:r>
          </w:p>
        </w:tc>
        <w:tc>
          <w:tcPr>
            <w:tcW w:w="7441" w:type="dxa"/>
          </w:tcPr>
          <w:p w14:paraId="4FCC5EFD" w14:textId="524E58AB" w:rsidR="00282108" w:rsidRPr="00A81758" w:rsidRDefault="00282108" w:rsidP="0028210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PE with Joe Wicks at 9am.  </w:t>
            </w:r>
          </w:p>
          <w:p w14:paraId="57946004" w14:textId="1C5FC269" w:rsidR="00F25171" w:rsidRPr="00A81758" w:rsidRDefault="00F25171" w:rsidP="00F25171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Tennis: </w:t>
            </w:r>
            <w:hyperlink r:id="rId18" w:history="1">
              <w:r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https://youtu.be/NaWFNWCA7BE</w:t>
              </w:r>
            </w:hyperlink>
            <w:r w:rsidRPr="00A81758">
              <w:rPr>
                <w:rFonts w:ascii="Comic Sans MS" w:hAnsi="Comic Sans MS"/>
                <w:sz w:val="18"/>
                <w:szCs w:val="18"/>
              </w:rPr>
              <w:t xml:space="preserve">   or </w:t>
            </w:r>
            <w:hyperlink r:id="rId19" w:history="1">
              <w:r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https://youtu.be/PHFIlYNb_H4</w:t>
              </w:r>
            </w:hyperlink>
            <w:r w:rsidRPr="00A81758">
              <w:rPr>
                <w:rFonts w:ascii="Comic Sans MS" w:hAnsi="Comic Sans MS"/>
                <w:sz w:val="18"/>
                <w:szCs w:val="18"/>
              </w:rPr>
              <w:t xml:space="preserve"> (from the Lawn Tennis Association)</w:t>
            </w:r>
          </w:p>
          <w:p w14:paraId="342A3756" w14:textId="77777777" w:rsidR="00282108" w:rsidRPr="00A81758" w:rsidRDefault="001C5285" w:rsidP="00F25171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hyperlink r:id="rId20" w:history="1">
              <w:r w:rsidR="00282108"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Funetics.co.uk</w:t>
              </w:r>
            </w:hyperlink>
            <w:r w:rsidR="00282108" w:rsidRPr="00A81758">
              <w:rPr>
                <w:rFonts w:ascii="Comic Sans MS" w:hAnsi="Comic Sans MS"/>
                <w:sz w:val="18"/>
                <w:szCs w:val="18"/>
              </w:rPr>
              <w:t xml:space="preserve">    (</w:t>
            </w:r>
            <w:hyperlink r:id="rId21" w:history="1">
              <w:r w:rsidR="00282108"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https://funetics.co.uk/for-parents/funetics-activity-videos/</w:t>
              </w:r>
            </w:hyperlink>
            <w:r w:rsidR="00282108" w:rsidRPr="00A81758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7EE1C034" w14:textId="77777777" w:rsidR="00282108" w:rsidRPr="00A81758" w:rsidRDefault="00282108" w:rsidP="00F25171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Alternatively, you can use download an app called TopYa!  Use the code: 23880   to try different active challenges.</w:t>
            </w:r>
          </w:p>
          <w:p w14:paraId="1EEEA471" w14:textId="43283030" w:rsidR="00A55578" w:rsidRPr="00A81758" w:rsidRDefault="00A55578" w:rsidP="00F25171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Practice your tennis skills using the website; </w:t>
            </w:r>
            <w:hyperlink r:id="rId22" w:history="1">
              <w:r w:rsidR="0039209F" w:rsidRPr="00A8175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https://www.lta.org.uk/play-compete/lta-youth/tennis-at-home/</w:t>
              </w:r>
            </w:hyperlink>
          </w:p>
        </w:tc>
      </w:tr>
      <w:tr w:rsidR="007934EB" w:rsidRPr="00A81758" w14:paraId="5A7AA053" w14:textId="77777777" w:rsidTr="00CE6C51">
        <w:trPr>
          <w:trHeight w:val="645"/>
          <w:jc w:val="center"/>
        </w:trPr>
        <w:tc>
          <w:tcPr>
            <w:tcW w:w="3191" w:type="dxa"/>
          </w:tcPr>
          <w:p w14:paraId="58D2F42B" w14:textId="14692BBE" w:rsidR="007934EB" w:rsidRPr="00A81758" w:rsidRDefault="00856A32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PSHE / THRIVE</w:t>
            </w:r>
          </w:p>
        </w:tc>
        <w:tc>
          <w:tcPr>
            <w:tcW w:w="7441" w:type="dxa"/>
          </w:tcPr>
          <w:p w14:paraId="7DD5094E" w14:textId="53A9E793" w:rsidR="007934EB" w:rsidRDefault="00856A32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Choose an activity from this week’s THRIVE sheet – from the attachment in this folder.</w:t>
            </w:r>
          </w:p>
          <w:p w14:paraId="3825CC2B" w14:textId="1D165854" w:rsidR="00851F16" w:rsidRDefault="00851F16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7D4745A9" w14:textId="37DBC5A3" w:rsidR="00851F16" w:rsidRPr="00A81758" w:rsidRDefault="00851F16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Learning Bubble – What is a learning bubble? What is your personal learning bubble like? What helps you to learn?</w:t>
            </w:r>
          </w:p>
          <w:p w14:paraId="2FEE0D22" w14:textId="239C0F39" w:rsidR="00014DEF" w:rsidRPr="00A81758" w:rsidRDefault="00014DEF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A4C23" w:rsidRPr="00A81758" w14:paraId="4004FF5A" w14:textId="77777777" w:rsidTr="00CE6C51">
        <w:trPr>
          <w:trHeight w:val="645"/>
          <w:jc w:val="center"/>
        </w:trPr>
        <w:tc>
          <w:tcPr>
            <w:tcW w:w="3191" w:type="dxa"/>
          </w:tcPr>
          <w:p w14:paraId="3F7CE316" w14:textId="3802CF0D" w:rsidR="009A4C23" w:rsidRPr="00A81758" w:rsidRDefault="009A4C23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</w:t>
            </w:r>
            <w:r>
              <w:t xml:space="preserve">E </w:t>
            </w:r>
          </w:p>
        </w:tc>
        <w:tc>
          <w:tcPr>
            <w:tcW w:w="7441" w:type="dxa"/>
          </w:tcPr>
          <w:p w14:paraId="12F86763" w14:textId="2DC158D6" w:rsidR="009A4C23" w:rsidRDefault="009A4C23" w:rsidP="001711E3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Sunday 31</w:t>
            </w:r>
            <w:r w:rsidRPr="009A4C23">
              <w:rPr>
                <w:rFonts w:ascii="Comic Sans MS" w:hAnsi="Comic Sans MS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sz w:val="18"/>
                <w:szCs w:val="18"/>
              </w:rPr>
              <w:t xml:space="preserve"> May </w:t>
            </w:r>
            <w:r w:rsidR="00CC7229">
              <w:rPr>
                <w:rFonts w:ascii="Comic Sans MS" w:hAnsi="Comic Sans MS"/>
                <w:sz w:val="18"/>
                <w:szCs w:val="18"/>
              </w:rPr>
              <w:t xml:space="preserve">– Pentecost Sunday. What is celebrated at Pentecost? What </w:t>
            </w:r>
            <w:r w:rsidR="0007614B">
              <w:rPr>
                <w:rFonts w:ascii="Comic Sans MS" w:hAnsi="Comic Sans MS"/>
                <w:sz w:val="18"/>
                <w:szCs w:val="18"/>
              </w:rPr>
              <w:t>Jewish</w:t>
            </w:r>
            <w:r w:rsidR="00CC7229">
              <w:rPr>
                <w:rFonts w:ascii="Comic Sans MS" w:hAnsi="Comic Sans MS"/>
                <w:sz w:val="18"/>
                <w:szCs w:val="18"/>
              </w:rPr>
              <w:t xml:space="preserve"> festival </w:t>
            </w:r>
            <w:r w:rsidR="0007614B">
              <w:rPr>
                <w:rFonts w:ascii="Comic Sans MS" w:hAnsi="Comic Sans MS"/>
                <w:sz w:val="18"/>
                <w:szCs w:val="18"/>
              </w:rPr>
              <w:t>is associated with Pentecost? What symbols are used to represent Pentecost and the Holy Spirit? What words can you associate with Pentecost?</w:t>
            </w:r>
          </w:p>
          <w:p w14:paraId="3520A274" w14:textId="6AB51525" w:rsidR="00B20124" w:rsidRPr="00A81758" w:rsidRDefault="00B20124" w:rsidP="001711E3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Can you create a piece of artwork relating to </w:t>
            </w:r>
            <w:r w:rsidR="0073012C">
              <w:rPr>
                <w:rFonts w:ascii="Comic Sans MS" w:hAnsi="Comic Sans MS"/>
                <w:sz w:val="18"/>
                <w:szCs w:val="18"/>
              </w:rPr>
              <w:t>Pentecost?</w:t>
            </w:r>
          </w:p>
        </w:tc>
      </w:tr>
      <w:tr w:rsidR="00282108" w:rsidRPr="00A81758" w14:paraId="42699987" w14:textId="77777777" w:rsidTr="00CE6C51">
        <w:trPr>
          <w:trHeight w:val="645"/>
          <w:jc w:val="center"/>
        </w:trPr>
        <w:tc>
          <w:tcPr>
            <w:tcW w:w="3191" w:type="dxa"/>
          </w:tcPr>
          <w:p w14:paraId="2ED11150" w14:textId="77777777" w:rsidR="00282108" w:rsidRPr="00A81758" w:rsidRDefault="00282108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Arty crafty ideas</w:t>
            </w:r>
          </w:p>
        </w:tc>
        <w:tc>
          <w:tcPr>
            <w:tcW w:w="7441" w:type="dxa"/>
          </w:tcPr>
          <w:p w14:paraId="3595A778" w14:textId="77777777" w:rsidR="0082298A" w:rsidRPr="00A81758" w:rsidRDefault="00ED0763" w:rsidP="001711E3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 xml:space="preserve">Can you create a model of a mountain or a volcano out of papier-mache? </w:t>
            </w:r>
          </w:p>
          <w:p w14:paraId="795EBC45" w14:textId="4DE39DD4" w:rsidR="001711E3" w:rsidRPr="00A81758" w:rsidRDefault="001711E3" w:rsidP="001711E3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Use towels or paper to create a fold mountain.</w:t>
            </w:r>
          </w:p>
        </w:tc>
      </w:tr>
      <w:tr w:rsidR="00C61D45" w:rsidRPr="00A81758" w14:paraId="40822BB0" w14:textId="77777777" w:rsidTr="00CE6C51">
        <w:trPr>
          <w:trHeight w:val="645"/>
          <w:jc w:val="center"/>
        </w:trPr>
        <w:tc>
          <w:tcPr>
            <w:tcW w:w="3191" w:type="dxa"/>
          </w:tcPr>
          <w:p w14:paraId="4DEC4619" w14:textId="40097ACB" w:rsidR="00C61D45" w:rsidRPr="00A81758" w:rsidRDefault="00C61D45" w:rsidP="0028210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81758">
              <w:rPr>
                <w:rFonts w:ascii="Comic Sans MS" w:hAnsi="Comic Sans MS"/>
                <w:sz w:val="18"/>
                <w:szCs w:val="18"/>
              </w:rPr>
              <w:t>French</w:t>
            </w:r>
          </w:p>
        </w:tc>
        <w:tc>
          <w:tcPr>
            <w:tcW w:w="7441" w:type="dxa"/>
          </w:tcPr>
          <w:p w14:paraId="584FE741" w14:textId="77777777" w:rsidR="00BD0600" w:rsidRPr="00BD0600" w:rsidRDefault="00BD0600" w:rsidP="00BD0600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BD0600">
              <w:rPr>
                <w:rFonts w:ascii="Comic Sans MS" w:hAnsi="Comic Sans MS"/>
                <w:sz w:val="18"/>
                <w:szCs w:val="18"/>
              </w:rPr>
              <w:t>FRENCH FUN CRAFT- une cocotte en papier.</w:t>
            </w:r>
          </w:p>
          <w:p w14:paraId="7C4A112F" w14:textId="0C679EC7" w:rsidR="00C61D45" w:rsidRPr="00A81758" w:rsidRDefault="00BD0600" w:rsidP="00BD0600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BD0600">
              <w:rPr>
                <w:rFonts w:ascii="Comic Sans MS" w:hAnsi="Comic Sans MS"/>
                <w:sz w:val="18"/>
                <w:szCs w:val="18"/>
              </w:rPr>
              <w:t>Have a go at creating your own French fortuneteller - style craft, using the templates provided in the French activity document on your class's homelearning page. It'll be a great way to revise a few basic phrases like numbers, colours etc... Once completed, you can enjoy playing with it and impress everyone with all your French knowledge! Have fun.</w:t>
            </w:r>
          </w:p>
        </w:tc>
      </w:tr>
    </w:tbl>
    <w:p w14:paraId="6833B0A0" w14:textId="77777777" w:rsidR="00ED1592" w:rsidRDefault="00ED1592" w:rsidP="0095600D">
      <w:pPr>
        <w:rPr>
          <w:rFonts w:ascii="Comic Sans MS" w:hAnsi="Comic Sans MS"/>
        </w:rPr>
      </w:pPr>
    </w:p>
    <w:p w14:paraId="220BC923" w14:textId="77777777" w:rsidR="001A2267" w:rsidRDefault="001A2267" w:rsidP="0095600D">
      <w:pPr>
        <w:rPr>
          <w:rFonts w:ascii="Comic Sans MS" w:hAnsi="Comic Sans MS"/>
        </w:rPr>
      </w:pPr>
    </w:p>
    <w:p w14:paraId="3930037B" w14:textId="77777777" w:rsidR="001A2267" w:rsidRDefault="001A2267" w:rsidP="0095600D">
      <w:pPr>
        <w:rPr>
          <w:rFonts w:ascii="Comic Sans MS" w:hAnsi="Comic Sans MS"/>
        </w:rPr>
      </w:pPr>
    </w:p>
    <w:p w14:paraId="02024F44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02E9E" w14:textId="77777777" w:rsidR="00B80038" w:rsidRDefault="00B80038" w:rsidP="006B51AB">
      <w:pPr>
        <w:spacing w:after="0" w:line="240" w:lineRule="auto"/>
      </w:pPr>
      <w:r>
        <w:separator/>
      </w:r>
    </w:p>
  </w:endnote>
  <w:endnote w:type="continuationSeparator" w:id="0">
    <w:p w14:paraId="1E3AE4C9" w14:textId="77777777" w:rsidR="00B80038" w:rsidRDefault="00B80038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EADEA" w14:textId="77777777" w:rsidR="00B80038" w:rsidRDefault="00B80038" w:rsidP="006B51AB">
      <w:pPr>
        <w:spacing w:after="0" w:line="240" w:lineRule="auto"/>
      </w:pPr>
      <w:r>
        <w:separator/>
      </w:r>
    </w:p>
  </w:footnote>
  <w:footnote w:type="continuationSeparator" w:id="0">
    <w:p w14:paraId="0CA9D626" w14:textId="77777777" w:rsidR="00B80038" w:rsidRDefault="00B80038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0F44DB"/>
    <w:multiLevelType w:val="hybridMultilevel"/>
    <w:tmpl w:val="AD204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1F7522"/>
    <w:multiLevelType w:val="hybridMultilevel"/>
    <w:tmpl w:val="D32E1510"/>
    <w:lvl w:ilvl="0" w:tplc="73A4EA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AED5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761D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44F9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308F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F85E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58F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42EA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30F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1"/>
  </w:num>
  <w:num w:numId="17">
    <w:abstractNumId w:val="24"/>
  </w:num>
  <w:num w:numId="18">
    <w:abstractNumId w:val="18"/>
  </w:num>
  <w:num w:numId="19">
    <w:abstractNumId w:val="12"/>
  </w:num>
  <w:num w:numId="20">
    <w:abstractNumId w:val="14"/>
  </w:num>
  <w:num w:numId="21">
    <w:abstractNumId w:val="22"/>
  </w:num>
  <w:num w:numId="22">
    <w:abstractNumId w:val="16"/>
  </w:num>
  <w:num w:numId="23">
    <w:abstractNumId w:val="11"/>
  </w:num>
  <w:num w:numId="24">
    <w:abstractNumId w:val="13"/>
  </w:num>
  <w:num w:numId="25">
    <w:abstractNumId w:val="17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4DEF"/>
    <w:rsid w:val="00015C3A"/>
    <w:rsid w:val="00023CCC"/>
    <w:rsid w:val="000300FF"/>
    <w:rsid w:val="00036964"/>
    <w:rsid w:val="00041E14"/>
    <w:rsid w:val="00053A19"/>
    <w:rsid w:val="00060EB8"/>
    <w:rsid w:val="00061666"/>
    <w:rsid w:val="000716B9"/>
    <w:rsid w:val="00071F89"/>
    <w:rsid w:val="00075E23"/>
    <w:rsid w:val="0007614B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1E3"/>
    <w:rsid w:val="0017133A"/>
    <w:rsid w:val="00171A63"/>
    <w:rsid w:val="00173D58"/>
    <w:rsid w:val="00174A51"/>
    <w:rsid w:val="0018277A"/>
    <w:rsid w:val="00184B99"/>
    <w:rsid w:val="00190F1A"/>
    <w:rsid w:val="00192584"/>
    <w:rsid w:val="00193182"/>
    <w:rsid w:val="001A2267"/>
    <w:rsid w:val="001C5285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82108"/>
    <w:rsid w:val="00282CE5"/>
    <w:rsid w:val="0029498C"/>
    <w:rsid w:val="002A21C5"/>
    <w:rsid w:val="002B73BE"/>
    <w:rsid w:val="002C5228"/>
    <w:rsid w:val="002C7E10"/>
    <w:rsid w:val="002D6333"/>
    <w:rsid w:val="002D6464"/>
    <w:rsid w:val="002D655D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371F3"/>
    <w:rsid w:val="00343B09"/>
    <w:rsid w:val="00344FBA"/>
    <w:rsid w:val="003552E5"/>
    <w:rsid w:val="00360D5F"/>
    <w:rsid w:val="00361251"/>
    <w:rsid w:val="00362C7D"/>
    <w:rsid w:val="00363293"/>
    <w:rsid w:val="0038262B"/>
    <w:rsid w:val="0039209F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33D7D"/>
    <w:rsid w:val="00545807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B3DB3"/>
    <w:rsid w:val="005B3FEB"/>
    <w:rsid w:val="005C58E7"/>
    <w:rsid w:val="005D1F8A"/>
    <w:rsid w:val="005E0CBD"/>
    <w:rsid w:val="005E28C4"/>
    <w:rsid w:val="005E3B3E"/>
    <w:rsid w:val="0060539E"/>
    <w:rsid w:val="00622108"/>
    <w:rsid w:val="00666431"/>
    <w:rsid w:val="00671853"/>
    <w:rsid w:val="00671C46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012C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4EB"/>
    <w:rsid w:val="0079360A"/>
    <w:rsid w:val="00794399"/>
    <w:rsid w:val="007A3B3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298A"/>
    <w:rsid w:val="008230C9"/>
    <w:rsid w:val="00825560"/>
    <w:rsid w:val="00830F2C"/>
    <w:rsid w:val="00836E82"/>
    <w:rsid w:val="00851F16"/>
    <w:rsid w:val="00856A3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E726A"/>
    <w:rsid w:val="008F3568"/>
    <w:rsid w:val="008F7E30"/>
    <w:rsid w:val="009001E7"/>
    <w:rsid w:val="0090245C"/>
    <w:rsid w:val="00903953"/>
    <w:rsid w:val="00905725"/>
    <w:rsid w:val="0091316E"/>
    <w:rsid w:val="00915ADE"/>
    <w:rsid w:val="009200A7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4C23"/>
    <w:rsid w:val="009A63ED"/>
    <w:rsid w:val="009D0552"/>
    <w:rsid w:val="009D4726"/>
    <w:rsid w:val="009E2A5E"/>
    <w:rsid w:val="009E3E4B"/>
    <w:rsid w:val="009F19A5"/>
    <w:rsid w:val="009F4DCD"/>
    <w:rsid w:val="00A009F0"/>
    <w:rsid w:val="00A0592B"/>
    <w:rsid w:val="00A06A4A"/>
    <w:rsid w:val="00A22DD5"/>
    <w:rsid w:val="00A24ADE"/>
    <w:rsid w:val="00A31E08"/>
    <w:rsid w:val="00A40F1D"/>
    <w:rsid w:val="00A54BEF"/>
    <w:rsid w:val="00A54ECE"/>
    <w:rsid w:val="00A55578"/>
    <w:rsid w:val="00A61B9B"/>
    <w:rsid w:val="00A63DD6"/>
    <w:rsid w:val="00A65945"/>
    <w:rsid w:val="00A7245B"/>
    <w:rsid w:val="00A75D21"/>
    <w:rsid w:val="00A77B1B"/>
    <w:rsid w:val="00A807AE"/>
    <w:rsid w:val="00A81758"/>
    <w:rsid w:val="00AA7E93"/>
    <w:rsid w:val="00AB66C2"/>
    <w:rsid w:val="00AC7A23"/>
    <w:rsid w:val="00AE35FC"/>
    <w:rsid w:val="00AF3EC0"/>
    <w:rsid w:val="00B00092"/>
    <w:rsid w:val="00B00D1D"/>
    <w:rsid w:val="00B20124"/>
    <w:rsid w:val="00B2412B"/>
    <w:rsid w:val="00B254FA"/>
    <w:rsid w:val="00B347DA"/>
    <w:rsid w:val="00B355EE"/>
    <w:rsid w:val="00B4027F"/>
    <w:rsid w:val="00B41654"/>
    <w:rsid w:val="00B4272A"/>
    <w:rsid w:val="00B44906"/>
    <w:rsid w:val="00B521EB"/>
    <w:rsid w:val="00B53E46"/>
    <w:rsid w:val="00B57165"/>
    <w:rsid w:val="00B7262B"/>
    <w:rsid w:val="00B80038"/>
    <w:rsid w:val="00B855A5"/>
    <w:rsid w:val="00B93FD8"/>
    <w:rsid w:val="00B95243"/>
    <w:rsid w:val="00B97B75"/>
    <w:rsid w:val="00BA10C9"/>
    <w:rsid w:val="00BA5F95"/>
    <w:rsid w:val="00BB4B5A"/>
    <w:rsid w:val="00BC59B1"/>
    <w:rsid w:val="00BC5CC1"/>
    <w:rsid w:val="00BD0600"/>
    <w:rsid w:val="00BD2580"/>
    <w:rsid w:val="00BE296E"/>
    <w:rsid w:val="00BF04DB"/>
    <w:rsid w:val="00C11857"/>
    <w:rsid w:val="00C138E4"/>
    <w:rsid w:val="00C152D0"/>
    <w:rsid w:val="00C260DF"/>
    <w:rsid w:val="00C274C0"/>
    <w:rsid w:val="00C37902"/>
    <w:rsid w:val="00C554DC"/>
    <w:rsid w:val="00C57D6C"/>
    <w:rsid w:val="00C61D45"/>
    <w:rsid w:val="00C663C5"/>
    <w:rsid w:val="00C74E76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C7229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13CA"/>
    <w:rsid w:val="00D7232B"/>
    <w:rsid w:val="00D827DA"/>
    <w:rsid w:val="00D85D3F"/>
    <w:rsid w:val="00DA3158"/>
    <w:rsid w:val="00DA3978"/>
    <w:rsid w:val="00DA3DFD"/>
    <w:rsid w:val="00DC0D53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3661C"/>
    <w:rsid w:val="00E44553"/>
    <w:rsid w:val="00E4750E"/>
    <w:rsid w:val="00E54183"/>
    <w:rsid w:val="00E64C58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0763"/>
    <w:rsid w:val="00ED1592"/>
    <w:rsid w:val="00ED220D"/>
    <w:rsid w:val="00ED502D"/>
    <w:rsid w:val="00ED5CE0"/>
    <w:rsid w:val="00EE0E85"/>
    <w:rsid w:val="00F07B87"/>
    <w:rsid w:val="00F17336"/>
    <w:rsid w:val="00F20206"/>
    <w:rsid w:val="00F24719"/>
    <w:rsid w:val="00F2517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76AC7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82FA6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74E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dailylessons" TargetMode="External"/><Relationship Id="rId18" Type="http://schemas.openxmlformats.org/officeDocument/2006/relationships/hyperlink" Target="https://youtu.be/NaWFNWCA7B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unetics.co.uk/for-parents/funetics-activity-videos/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hgppg8/year-5-lessons/1" TargetMode="External"/><Relationship Id="rId17" Type="http://schemas.openxmlformats.org/officeDocument/2006/relationships/hyperlink" Target="https://ed.ted.com/earth-schoo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orldenvironmentday.global/" TargetMode="External"/><Relationship Id="rId20" Type="http://schemas.openxmlformats.org/officeDocument/2006/relationships/hyperlink" Target="https://funetics.co.uk/for-parents/funetics-activity-videos/?utm_source=emailmarketing&amp;utm_medium=email&amp;utm_campaign=f_athletics_and_running_for_everyone_home__edition_2&amp;utm_content=2020-04-0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ellingframe.co.uk/spelling-rule/39/46-Words-containing-the-letter-string-ough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asyscienceforkids.com/mountains-and-volcanoe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cQVgniMcuoE" TargetMode="External"/><Relationship Id="rId19" Type="http://schemas.openxmlformats.org/officeDocument/2006/relationships/hyperlink" Target="https://youtu.be/PHFIlYNb_H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066971/" TargetMode="External"/><Relationship Id="rId14" Type="http://schemas.openxmlformats.org/officeDocument/2006/relationships/hyperlink" Target="https://whiterosemaths.com/homelearning/year-5/" TargetMode="External"/><Relationship Id="rId22" Type="http://schemas.openxmlformats.org/officeDocument/2006/relationships/hyperlink" Target="https://www.lta.org.uk/play-compete/lta-youth/tennis-at-home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244</TotalTime>
  <Pages>2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GPayne</cp:lastModifiedBy>
  <cp:revision>54</cp:revision>
  <dcterms:created xsi:type="dcterms:W3CDTF">2020-03-23T12:25:00Z</dcterms:created>
  <dcterms:modified xsi:type="dcterms:W3CDTF">2020-05-28T12:56:00Z</dcterms:modified>
</cp:coreProperties>
</file>