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42921" w:rsidRDefault="006B51AB" w:rsidP="00FA43E0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42921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="00490AE9" w:rsidRPr="00D42921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w:rsidR="00490AE9" w:rsidRDefault="00490AE9" w:rsidP="006B51AB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4767E0">
        <w:rPr>
          <w:rFonts w:ascii="Comic Sans MS" w:hAnsi="Comic Sans MS"/>
        </w:rPr>
        <w:t>1</w:t>
      </w:r>
      <w:r w:rsidR="004767E0" w:rsidRPr="004767E0">
        <w:rPr>
          <w:rFonts w:ascii="Comic Sans MS" w:hAnsi="Comic Sans MS"/>
          <w:vertAlign w:val="superscript"/>
        </w:rPr>
        <w:t>st</w:t>
      </w:r>
      <w:r w:rsidR="004767E0">
        <w:rPr>
          <w:rFonts w:ascii="Comic Sans MS" w:hAnsi="Comic Sans MS"/>
        </w:rPr>
        <w:t xml:space="preserve"> June</w:t>
      </w:r>
      <w:r w:rsidR="00D42921">
        <w:rPr>
          <w:rFonts w:ascii="Comic Sans MS" w:hAnsi="Comic Sans MS"/>
        </w:rPr>
        <w:t xml:space="preserve"> 2020</w:t>
      </w:r>
      <w:r w:rsidR="00116CA3"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="00024554">
        <w:rPr>
          <w:rFonts w:ascii="Comic Sans MS" w:hAnsi="Comic Sans MS"/>
        </w:rPr>
        <w:t>Class: Abraham</w:t>
      </w:r>
      <w:r w:rsidR="00D42921" w:rsidRPr="00D42921">
        <w:rPr>
          <w:rFonts w:ascii="Comic Sans MS" w:hAnsi="Comic Sans MS"/>
        </w:rPr>
        <w:t xml:space="preserve"> </w:t>
      </w:r>
    </w:p>
    <w:p w:rsidR="00A65338" w:rsidRPr="00D42921" w:rsidRDefault="00A65338" w:rsidP="006B51AB">
      <w:pPr>
        <w:rPr>
          <w:rFonts w:ascii="Comic Sans MS" w:hAnsi="Comic Sans MS"/>
        </w:rPr>
      </w:pPr>
      <w:r w:rsidRPr="00A65338">
        <w:rPr>
          <w:rFonts w:ascii="Comic Sans MS" w:hAnsi="Comic Sans MS"/>
        </w:rPr>
        <w:t>Lea</w:t>
      </w:r>
      <w:r>
        <w:rPr>
          <w:rFonts w:ascii="Comic Sans MS" w:hAnsi="Comic Sans MS"/>
        </w:rPr>
        <w:t xml:space="preserve">rning Characteristic - </w:t>
      </w:r>
      <w:r w:rsidR="004767E0">
        <w:rPr>
          <w:rFonts w:ascii="Comic Sans MS" w:hAnsi="Comic Sans MS"/>
        </w:rPr>
        <w:t>Motivated</w:t>
      </w:r>
    </w:p>
    <w:p w:rsidR="00F47089" w:rsidRPr="00D42921" w:rsidRDefault="00DC2F97" w:rsidP="0095600D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="00CB4F68" w:rsidRPr="00D42921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A65338">
        <w:rPr>
          <w:rFonts w:ascii="Comic Sans MS" w:hAnsi="Comic Sans MS"/>
        </w:rPr>
        <w:t xml:space="preserve"> </w:t>
      </w:r>
      <w:r w:rsidR="00CB4F68" w:rsidRPr="00D42921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D42921">
        <w:rPr>
          <w:rFonts w:ascii="Comic Sans MS" w:hAnsi="Comic Sans MS"/>
        </w:rPr>
        <w:t>at the end of this message. Your child</w:t>
      </w:r>
      <w:r w:rsidR="00CB4F68" w:rsidRPr="00D42921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D42921">
        <w:rPr>
          <w:rFonts w:ascii="Comic Sans MS" w:hAnsi="Comic Sans MS"/>
        </w:rPr>
        <w:t xml:space="preserve"> and sending it via email. A</w:t>
      </w:r>
      <w:r w:rsidR="00CB4F68" w:rsidRPr="00D42921">
        <w:rPr>
          <w:rFonts w:ascii="Comic Sans MS" w:hAnsi="Comic Sans MS"/>
        </w:rPr>
        <w:t xml:space="preserve"> teacher will reply with a comment about the work shared.</w:t>
      </w:r>
    </w:p>
    <w:p w:rsidR="00F53C21" w:rsidRPr="00D42921" w:rsidRDefault="00F53C21" w:rsidP="003053AA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D42921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D42921" w:rsidRDefault="003053AA" w:rsidP="003053AA">
      <w:pPr>
        <w:pStyle w:val="Default"/>
        <w:rPr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076E51" w:rsidRPr="00E67D63" w:rsidTr="009F7086">
        <w:trPr>
          <w:trHeight w:val="376"/>
          <w:jc w:val="center"/>
        </w:trPr>
        <w:tc>
          <w:tcPr>
            <w:tcW w:w="10632" w:type="dxa"/>
            <w:gridSpan w:val="2"/>
          </w:tcPr>
          <w:p w:rsidR="00076E51" w:rsidRDefault="00076E51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Welcome back to Home Learning!</w:t>
            </w:r>
          </w:p>
          <w:p w:rsidR="00076E51" w:rsidRDefault="00024554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I</w:t>
            </w:r>
            <w:r w:rsidR="00076E51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hope that you are all well and had a restful half term break.</w:t>
            </w:r>
            <w:r w:rsidR="00076E51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076E51" w:rsidRDefault="00024554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I</w:t>
            </w:r>
            <w:r w:rsidR="00076E51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can’t believe that we are now in the second half of the Summer term!</w:t>
            </w:r>
            <w:r w:rsidR="00076E51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076E51" w:rsidRDefault="00024554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I am</w:t>
            </w:r>
            <w:r w:rsidR="00076E51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 so proud of the work that you achieved at home last half term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, please keep sharing it with me: </w:t>
            </w:r>
            <w:r w:rsidR="00076E51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 </w:t>
            </w:r>
            <w:hyperlink r:id="rId9" w:tgtFrame="_blank" w:history="1">
              <w:r w:rsidR="00076E51">
                <w:rPr>
                  <w:rStyle w:val="normaltextrun"/>
                  <w:rFonts w:ascii="Comic Sans MS" w:hAnsi="Comic Sans MS" w:cs="Segoe UI"/>
                  <w:color w:val="0000FF"/>
                  <w:sz w:val="20"/>
                  <w:szCs w:val="20"/>
                  <w:u w:val="single"/>
                </w:rPr>
                <w:t>homelearning@st-edmunds.suffolk.sch.uk</w:t>
              </w:r>
            </w:hyperlink>
            <w:r w:rsidR="00076E51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076E51" w:rsidRDefault="00076E51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Your </w:t>
            </w:r>
            <w:r w:rsidR="00024554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emails of your work brighten my day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.  Keep up the super motivation towards your learning.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076E51" w:rsidRDefault="00024554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I</w:t>
            </w:r>
            <w:r w:rsidR="00076E51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really do miss seeing you and those smiling faces!  </w:t>
            </w:r>
            <w:r w:rsidR="00076E51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076E51" w:rsidRDefault="00076E51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</w:tc>
      </w:tr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0A3D59" w:rsidRPr="000A3D59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Spellings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  <w:r w:rsidRPr="000A3D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076E51" w:rsidRDefault="00076E51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go at testing yourself on all 108 words</w:t>
            </w:r>
            <w:r w:rsidR="00024554">
              <w:rPr>
                <w:rFonts w:ascii="Comic Sans MS" w:hAnsi="Comic Sans MS"/>
                <w:sz w:val="20"/>
                <w:szCs w:val="20"/>
              </w:rPr>
              <w:t xml:space="preserve"> (either Yr 1/2 or Yr 3/4 or both if you can)</w:t>
            </w:r>
            <w:r>
              <w:rPr>
                <w:rFonts w:ascii="Comic Sans MS" w:hAnsi="Comic Sans MS"/>
                <w:sz w:val="20"/>
                <w:szCs w:val="20"/>
              </w:rPr>
              <w:t xml:space="preserve">. To </w:t>
            </w:r>
            <w:r w:rsidR="00AF3AF9">
              <w:rPr>
                <w:rFonts w:ascii="Comic Sans MS" w:hAnsi="Comic Sans MS"/>
                <w:sz w:val="20"/>
                <w:szCs w:val="20"/>
              </w:rPr>
              <w:t>make</w:t>
            </w:r>
            <w:r>
              <w:rPr>
                <w:rFonts w:ascii="Comic Sans MS" w:hAnsi="Comic Sans MS"/>
                <w:sz w:val="20"/>
                <w:szCs w:val="20"/>
              </w:rPr>
              <w:t xml:space="preserve"> it manageable just do the first 28 on Monday then 20 more each day This is a really good way for you to then see how much you have progressed.  From this you will then know which words to work on. </w:t>
            </w:r>
          </w:p>
          <w:p w:rsidR="00076E51" w:rsidRDefault="00076E51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manage to achieve 108 correct than have a go at writing them in sentences to check you understand the meanings.  You can do this orally with a grown-up</w:t>
            </w:r>
            <w:r w:rsidR="00AF3AF9">
              <w:rPr>
                <w:rFonts w:ascii="Comic Sans MS" w:hAnsi="Comic Sans MS"/>
                <w:sz w:val="20"/>
                <w:szCs w:val="20"/>
              </w:rPr>
              <w:t xml:space="preserve"> if you prefer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53527" w:rsidRPr="00650226" w:rsidRDefault="0015352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(Miss Hall</w:t>
            </w:r>
            <w:r w:rsidR="003C2202">
              <w:rPr>
                <w:rFonts w:ascii="Comic Sans MS" w:hAnsi="Comic Sans MS"/>
                <w:sz w:val="20"/>
                <w:szCs w:val="20"/>
              </w:rPr>
              <w:t>’</w:t>
            </w:r>
            <w:r w:rsidRPr="00650226">
              <w:rPr>
                <w:rFonts w:ascii="Comic Sans MS" w:hAnsi="Comic Sans MS"/>
                <w:sz w:val="20"/>
                <w:szCs w:val="20"/>
              </w:rPr>
              <w:t>s group – practise the words from the Phase you are on.)</w:t>
            </w:r>
          </w:p>
          <w:p w:rsidR="00153527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6A11AA" w:rsidRDefault="006A11AA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6692A">
              <w:rPr>
                <w:rFonts w:ascii="Comic Sans MS" w:hAnsi="Comic Sans MS"/>
                <w:b/>
                <w:u w:val="single"/>
              </w:rPr>
              <w:t>BBC BITESIZE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="000A3D59" w:rsidRPr="00650226">
              <w:rPr>
                <w:rFonts w:ascii="Comic Sans MS" w:hAnsi="Comic Sans MS"/>
                <w:sz w:val="20"/>
                <w:szCs w:val="20"/>
              </w:rPr>
              <w:t>The new BBC B</w:t>
            </w:r>
            <w:r w:rsidR="00153527" w:rsidRPr="00650226">
              <w:rPr>
                <w:rFonts w:ascii="Comic Sans MS" w:hAnsi="Comic Sans MS"/>
                <w:sz w:val="20"/>
                <w:szCs w:val="20"/>
              </w:rPr>
              <w:t xml:space="preserve">itesize website offers lessons in English every </w:t>
            </w:r>
            <w:r w:rsidR="000A3D59" w:rsidRPr="00650226">
              <w:rPr>
                <w:rFonts w:ascii="Comic Sans MS" w:hAnsi="Comic Sans MS"/>
                <w:sz w:val="20"/>
                <w:szCs w:val="20"/>
              </w:rPr>
              <w:t xml:space="preserve">day mainly focussing on grammar.  </w:t>
            </w:r>
            <w:r>
              <w:rPr>
                <w:rFonts w:ascii="Comic Sans MS" w:hAnsi="Comic Sans MS"/>
                <w:sz w:val="20"/>
                <w:szCs w:val="20"/>
              </w:rPr>
              <w:t xml:space="preserve">It is also available on the red button on the BBC.  </w:t>
            </w:r>
          </w:p>
          <w:p w:rsidR="00153527" w:rsidRPr="00650226" w:rsidRDefault="003E440B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190D3B">
                <w:rPr>
                  <w:rStyle w:val="Hyperlink"/>
                </w:rPr>
                <w:t>https://www.bbc.co.uk/bitesize/dailylessons</w:t>
              </w:r>
            </w:hyperlink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CD7C42" w:rsidRDefault="009C33F1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u w:val="single"/>
              </w:rPr>
              <w:t>Reading</w:t>
            </w:r>
            <w:r>
              <w:rPr>
                <w:rFonts w:ascii="Comic Sans MS" w:hAnsi="Comic Sans MS"/>
              </w:rPr>
              <w:t xml:space="preserve">: </w:t>
            </w:r>
          </w:p>
          <w:p w:rsidR="009C33F1" w:rsidRDefault="006A11AA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Make sure you’re logging on to Accelerated R</w:t>
            </w:r>
            <w:r w:rsidR="00076E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eader! We’d love to see your quizzes and word counts going up!  Make sure you do one this week! </w:t>
            </w:r>
            <w:r w:rsidR="00024554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76E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Read every day</w:t>
            </w:r>
            <w:r w:rsidR="006C4147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and </w:t>
            </w:r>
            <w:r w:rsidR="00076E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enjoy the peace and quiet of disappearing into a </w:t>
            </w:r>
            <w:r w:rsidR="006C4147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good </w:t>
            </w:r>
            <w:r w:rsidR="00076E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story!  </w:t>
            </w:r>
            <w:r w:rsidR="00076E51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AF3AF9" w:rsidRDefault="00AF3AF9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</w:p>
          <w:p w:rsidR="00365933" w:rsidRPr="00AF3AF9" w:rsidRDefault="0016692A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>**</w:t>
            </w:r>
            <w:r w:rsidR="00365933" w:rsidRPr="00AF3AF9"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>NEWSFLASH</w:t>
            </w:r>
            <w:r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 xml:space="preserve">** </w:t>
            </w:r>
            <w:r w:rsidR="00365933" w:rsidRPr="00AF3AF9"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 xml:space="preserve"> – </w:t>
            </w:r>
          </w:p>
          <w:p w:rsidR="00365933" w:rsidRPr="006A11AA" w:rsidRDefault="00365933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  <w:r w:rsidRPr="006A11AA">
              <w:rPr>
                <w:rFonts w:ascii="Comic Sans MS" w:hAnsi="Comic Sans MS"/>
                <w:sz w:val="20"/>
                <w:szCs w:val="20"/>
              </w:rPr>
              <w:t>Accelerated Reader has opened up a</w:t>
            </w:r>
            <w:r w:rsidR="00AF3AF9" w:rsidRPr="006A11AA">
              <w:rPr>
                <w:rFonts w:ascii="Comic Sans MS" w:hAnsi="Comic Sans MS"/>
                <w:sz w:val="20"/>
                <w:szCs w:val="20"/>
              </w:rPr>
              <w:t xml:space="preserve"> free </w:t>
            </w:r>
            <w:r w:rsidRPr="006A11AA">
              <w:rPr>
                <w:rFonts w:ascii="Comic Sans MS" w:hAnsi="Comic Sans MS"/>
                <w:sz w:val="20"/>
                <w:szCs w:val="20"/>
              </w:rPr>
              <w:t>online library</w:t>
            </w:r>
            <w:r w:rsidR="00AF3AF9" w:rsidRPr="006A11AA">
              <w:rPr>
                <w:rFonts w:ascii="Comic Sans MS" w:hAnsi="Comic Sans MS"/>
                <w:sz w:val="20"/>
                <w:szCs w:val="20"/>
              </w:rPr>
              <w:t xml:space="preserve"> with access to hundreds of non-fiction books.  The link below takes you directly</w:t>
            </w:r>
            <w:r w:rsidR="006A11AA" w:rsidRPr="006A11AA">
              <w:rPr>
                <w:rFonts w:ascii="Comic Sans MS" w:hAnsi="Comic Sans MS"/>
                <w:sz w:val="20"/>
                <w:szCs w:val="20"/>
              </w:rPr>
              <w:t xml:space="preserve"> to it</w:t>
            </w:r>
            <w:r w:rsidR="00AF3AF9" w:rsidRPr="006A11AA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 w:rsidRPr="006A11AA">
              <w:rPr>
                <w:rFonts w:ascii="Comic Sans MS" w:hAnsi="Comic Sans MS"/>
                <w:sz w:val="20"/>
                <w:szCs w:val="20"/>
              </w:rPr>
              <w:t>They can be read independently or there is an audio option.</w:t>
            </w:r>
            <w:r w:rsidRPr="006A11A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 </w:t>
            </w:r>
            <w:r w:rsidR="00AF3AF9" w:rsidRPr="006A11A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B</w:t>
            </w:r>
            <w:r w:rsidRPr="006A11A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ooks can be quizzed on in the normal way by putting in the title.</w:t>
            </w:r>
            <w:r w:rsidRPr="006A11AA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> </w:t>
            </w:r>
            <w:r w:rsidRPr="006A11A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> </w:t>
            </w:r>
            <w:r w:rsidR="00AF3AF9" w:rsidRPr="006A11A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 xml:space="preserve">DO </w:t>
            </w:r>
            <w:r w:rsidR="0035390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>CHECK</w:t>
            </w:r>
            <w:r w:rsidR="00AF3AF9" w:rsidRPr="006A11A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 xml:space="preserve"> the title before you read it as not all the books have quizzes yet!</w:t>
            </w:r>
          </w:p>
          <w:p w:rsidR="00365933" w:rsidRDefault="00365933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</w:p>
          <w:p w:rsidR="00365933" w:rsidRDefault="003E440B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  <w:hyperlink r:id="rId11" w:tgtFrame="_blank" w:history="1">
              <w:r w:rsidR="00365933">
                <w:rPr>
                  <w:rStyle w:val="normaltextrun"/>
                  <w:rFonts w:ascii="Comic Sans MS" w:hAnsi="Comic Sans MS" w:cs="Segoe UI"/>
                  <w:color w:val="0000FF"/>
                  <w:sz w:val="20"/>
                  <w:szCs w:val="20"/>
                  <w:u w:val="single"/>
                </w:rPr>
                <w:t>https://readon.myon.co.uk/library/browse.html</w:t>
              </w:r>
            </w:hyperlink>
            <w:r w:rsidR="00365933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 </w:t>
            </w: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Writing</w:t>
            </w:r>
            <w:r>
              <w:rPr>
                <w:rFonts w:ascii="Comic Sans MS" w:hAnsi="Comic Sans MS"/>
              </w:rPr>
              <w:t xml:space="preserve"> : </w:t>
            </w:r>
          </w:p>
          <w:p w:rsidR="00CB4F68" w:rsidRPr="0016692A" w:rsidRDefault="0016692A" w:rsidP="004767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16692A">
              <w:rPr>
                <w:rFonts w:ascii="Comic Sans MS" w:hAnsi="Comic Sans MS"/>
                <w:sz w:val="20"/>
                <w:szCs w:val="20"/>
              </w:rPr>
              <w:lastRenderedPageBreak/>
              <w:t xml:space="preserve">Have a go at the Reading Comprehension (answers included) to give you a little bit of information about Vikings and practise your Reading Comprehension skills.  </w:t>
            </w:r>
          </w:p>
          <w:p w:rsidR="00EA142A" w:rsidRPr="00DA3DFD" w:rsidRDefault="0016692A" w:rsidP="0016692A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16692A">
              <w:rPr>
                <w:rFonts w:ascii="Comic Sans MS" w:hAnsi="Comic Sans MS"/>
                <w:sz w:val="20"/>
                <w:szCs w:val="20"/>
              </w:rPr>
              <w:t>Remember to read the text, read the questions and then read the text again before you start to write your answers.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F47278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lastRenderedPageBreak/>
              <w:t>Maths</w:t>
            </w:r>
          </w:p>
        </w:tc>
        <w:tc>
          <w:tcPr>
            <w:tcW w:w="7441" w:type="dxa"/>
          </w:tcPr>
          <w:p w:rsidR="00BD0E6D" w:rsidRDefault="00BD0E6D" w:rsidP="00BD0E6D">
            <w:pPr>
              <w:spacing w:after="0"/>
            </w:pPr>
            <w:r w:rsidRPr="00BD0E6D">
              <w:rPr>
                <w:rFonts w:ascii="Comic Sans MS" w:hAnsi="Comic Sans MS"/>
                <w:b/>
                <w:u w:val="single"/>
              </w:rPr>
              <w:t>White Rose Maths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</w:p>
          <w:p w:rsidR="00BD0E6D" w:rsidRPr="00B83105" w:rsidRDefault="003E440B" w:rsidP="00BD0E6D">
            <w:pPr>
              <w:spacing w:after="0"/>
              <w:rPr>
                <w:rFonts w:ascii="Comic Sans MS" w:hAnsi="Comic Sans MS"/>
              </w:rPr>
            </w:pPr>
            <w:hyperlink r:id="rId12" w:history="1">
              <w:r w:rsidR="00BD0E6D" w:rsidRPr="00B83105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:rsidR="00024554" w:rsidRDefault="00024554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4 Summer Term week 6</w:t>
            </w:r>
          </w:p>
          <w:p w:rsidR="00024554" w:rsidRDefault="00024554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Pr="00F8740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https://whiterosemaths.com/homelearning/year-3/</w:t>
              </w:r>
            </w:hyperlink>
          </w:p>
          <w:p w:rsidR="00024554" w:rsidRPr="00037C3D" w:rsidRDefault="00024554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Summer Term week 6</w:t>
            </w:r>
          </w:p>
          <w:p w:rsidR="00BD0E6D" w:rsidRPr="00037C3D" w:rsidRDefault="00BD0E6D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This gives you a Maths lesson for each day this week - it's manageable and you can check to see how you're doing.</w:t>
            </w:r>
            <w:r w:rsidR="006C4147">
              <w:rPr>
                <w:rFonts w:ascii="Comic Sans MS" w:hAnsi="Comic Sans MS"/>
                <w:sz w:val="20"/>
                <w:szCs w:val="20"/>
              </w:rPr>
              <w:t xml:space="preserve">  By following these lessons, it means your child maths learning is exactly where it should be as this is the scheme we follow in school. </w:t>
            </w:r>
          </w:p>
          <w:p w:rsidR="00BD0E6D" w:rsidRDefault="00BD0E6D" w:rsidP="00BD0E6D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Watch the </w:t>
            </w:r>
            <w:r w:rsidR="00331447" w:rsidRPr="00037C3D">
              <w:rPr>
                <w:rFonts w:ascii="Comic Sans MS" w:hAnsi="Comic Sans MS" w:cs="Arial"/>
                <w:sz w:val="20"/>
                <w:szCs w:val="20"/>
              </w:rPr>
              <w:t>PowerPoint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D53223" w:rsidRPr="00037C3D">
              <w:rPr>
                <w:rFonts w:ascii="Comic Sans MS" w:hAnsi="Comic Sans MS" w:cs="Arial"/>
                <w:sz w:val="20"/>
                <w:szCs w:val="20"/>
              </w:rPr>
              <w:t xml:space="preserve">presentation 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first and then have a go at the activities.  </w:t>
            </w:r>
          </w:p>
          <w:p w:rsidR="004767E0" w:rsidRPr="00B83105" w:rsidRDefault="004767E0" w:rsidP="00BD0E6D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Pr="00037C3D" w:rsidRDefault="00BD0E6D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TT Rock Stars</w:t>
            </w:r>
            <w:r w:rsidRPr="00B83105">
              <w:rPr>
                <w:rFonts w:ascii="Comic Sans MS" w:hAnsi="Comic Sans MS"/>
              </w:rPr>
              <w:t xml:space="preserve">: </w:t>
            </w:r>
            <w:r w:rsidRPr="006C4147">
              <w:rPr>
                <w:rFonts w:ascii="Comic Sans MS" w:hAnsi="Comic Sans MS"/>
                <w:sz w:val="20"/>
                <w:szCs w:val="20"/>
              </w:rPr>
              <w:t>Please do at least 2 Sound Check</w:t>
            </w:r>
            <w:r w:rsidR="00D53223" w:rsidRPr="006C4147">
              <w:rPr>
                <w:rFonts w:ascii="Comic Sans MS" w:hAnsi="Comic Sans MS"/>
                <w:sz w:val="20"/>
                <w:szCs w:val="20"/>
              </w:rPr>
              <w:t>s</w:t>
            </w:r>
            <w:r w:rsidRPr="006C4147">
              <w:rPr>
                <w:rFonts w:ascii="Comic Sans MS" w:hAnsi="Comic Sans MS"/>
                <w:sz w:val="20"/>
                <w:szCs w:val="20"/>
              </w:rPr>
              <w:t xml:space="preserve"> a week as well as enjoying all the other fun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games on TT Rock Stars. Keep aiming to break your own records.</w:t>
            </w:r>
          </w:p>
          <w:p w:rsidR="00BD0E6D" w:rsidRPr="00B83105" w:rsidRDefault="00BD0E6D" w:rsidP="00BD0E6D">
            <w:pPr>
              <w:spacing w:after="0"/>
              <w:rPr>
                <w:rFonts w:ascii="Comic Sans MS" w:hAnsi="Comic Sans MS"/>
              </w:rPr>
            </w:pPr>
          </w:p>
          <w:p w:rsidR="00BD0E6D" w:rsidRDefault="00BD0E6D" w:rsidP="004767E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Mathletics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: 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See the activities that are set </w:t>
            </w:r>
            <w:r w:rsidR="00024554">
              <w:rPr>
                <w:rFonts w:ascii="Comic Sans MS" w:hAnsi="Comic Sans MS"/>
                <w:sz w:val="20"/>
                <w:szCs w:val="20"/>
              </w:rPr>
              <w:t xml:space="preserve">and complete them. </w:t>
            </w:r>
          </w:p>
          <w:p w:rsidR="006C4147" w:rsidRPr="00DA3DFD" w:rsidRDefault="006C4147" w:rsidP="004767E0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F47278" w:rsidRDefault="00190D3B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PSHE</w:t>
            </w:r>
          </w:p>
        </w:tc>
        <w:tc>
          <w:tcPr>
            <w:tcW w:w="7441" w:type="dxa"/>
          </w:tcPr>
          <w:p w:rsidR="00BC669B" w:rsidRDefault="00BC669B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As lockdown continues we all have our worries.  Now, as some restrictions are being relaxed and we are </w:t>
            </w:r>
            <w:r w:rsidR="000A7DDE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able</w:t>
            </w: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 to move towards a more ‘normal’ world, many of us have new worries.  The children have become used to being in their </w:t>
            </w:r>
            <w:r w:rsidR="000A7DDE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‘home </w:t>
            </w: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worlds</w:t>
            </w:r>
            <w:r w:rsidR="000A7DDE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’ </w:t>
            </w: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and there have been many concerns from parents about children lacking confidence as we move out of lockdown. Now would be a really good time to address some of these</w:t>
            </w:r>
            <w:r w:rsidR="000A7DDE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 worries</w:t>
            </w: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. </w:t>
            </w:r>
          </w:p>
          <w:p w:rsidR="00BC669B" w:rsidRDefault="00BC669B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</w:pPr>
          </w:p>
          <w:p w:rsidR="002505DF" w:rsidRDefault="00BC669B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Have a go at making Worry Monsters</w:t>
            </w:r>
            <w:r w:rsidR="00024554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 (we have one in our classroom)</w:t>
            </w: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.  It’s a great idea for children to name the worries they have </w:t>
            </w:r>
            <w:r w:rsidR="002505DF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and write them down on the back of their Worry Monster.</w:t>
            </w:r>
            <w:r w:rsidR="0006652B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 The more they acknowledge them the less scary they are.</w:t>
            </w:r>
          </w:p>
          <w:p w:rsidR="00A8115E" w:rsidRPr="00037C3D" w:rsidRDefault="00BC669B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 xml:space="preserve"> </w:t>
            </w:r>
            <w:hyperlink r:id="rId14" w:history="1">
              <w:r>
                <w:rPr>
                  <w:rStyle w:val="Hyperlink"/>
                </w:rPr>
                <w:t>https://www.counselorkeri.com/2018/05/07/worry-group-art-activity/?utm_source=Pinterest&amp;utm_medium=Social</w:t>
              </w:r>
            </w:hyperlink>
          </w:p>
          <w:p w:rsidR="00CB4F68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  <w:p w:rsidR="002505DF" w:rsidRDefault="002505DF" w:rsidP="000C135C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  <w:r w:rsidRPr="002505DF">
              <w:rPr>
                <w:rFonts w:ascii="Comic Sans MS" w:hAnsi="Comic Sans MS" w:cs="Arial"/>
                <w:sz w:val="20"/>
              </w:rPr>
              <w:t>Next</w:t>
            </w:r>
            <w:r>
              <w:rPr>
                <w:rFonts w:ascii="Comic Sans MS" w:hAnsi="Comic Sans MS" w:cs="Arial"/>
                <w:sz w:val="20"/>
              </w:rPr>
              <w:t>,</w:t>
            </w:r>
            <w:r w:rsidRPr="002505DF">
              <w:rPr>
                <w:rFonts w:ascii="Comic Sans MS" w:hAnsi="Comic Sans MS" w:cs="Arial"/>
                <w:sz w:val="20"/>
              </w:rPr>
              <w:t xml:space="preserve"> create an ‘Unworry Island’.  This is </w:t>
            </w:r>
            <w:r w:rsidR="000A7DDE">
              <w:rPr>
                <w:rFonts w:ascii="Comic Sans MS" w:hAnsi="Comic Sans MS" w:cs="Arial"/>
                <w:sz w:val="20"/>
              </w:rPr>
              <w:t xml:space="preserve">a </w:t>
            </w:r>
            <w:r w:rsidR="000C135C">
              <w:rPr>
                <w:rFonts w:ascii="Comic Sans MS" w:hAnsi="Comic Sans MS" w:cs="Arial"/>
                <w:sz w:val="20"/>
              </w:rPr>
              <w:t>‘</w:t>
            </w:r>
            <w:r w:rsidRPr="002505DF">
              <w:rPr>
                <w:rFonts w:ascii="Comic Sans MS" w:hAnsi="Comic Sans MS" w:cs="Arial"/>
                <w:sz w:val="20"/>
              </w:rPr>
              <w:t>place</w:t>
            </w:r>
            <w:r w:rsidR="000C135C">
              <w:rPr>
                <w:rFonts w:ascii="Comic Sans MS" w:hAnsi="Comic Sans MS" w:cs="Arial"/>
                <w:sz w:val="20"/>
              </w:rPr>
              <w:t>’</w:t>
            </w:r>
            <w:r w:rsidRPr="002505DF">
              <w:rPr>
                <w:rFonts w:ascii="Comic Sans MS" w:hAnsi="Comic Sans MS" w:cs="Arial"/>
                <w:sz w:val="20"/>
              </w:rPr>
              <w:t xml:space="preserve"> </w:t>
            </w:r>
            <w:r w:rsidR="000C135C">
              <w:rPr>
                <w:rFonts w:ascii="Comic Sans MS" w:hAnsi="Comic Sans MS" w:cs="Arial"/>
                <w:sz w:val="20"/>
              </w:rPr>
              <w:t>they</w:t>
            </w:r>
            <w:r w:rsidRPr="002505DF">
              <w:rPr>
                <w:rFonts w:ascii="Comic Sans MS" w:hAnsi="Comic Sans MS" w:cs="Arial"/>
                <w:sz w:val="20"/>
              </w:rPr>
              <w:t xml:space="preserve"> can create that they can </w:t>
            </w:r>
            <w:r w:rsidR="000C135C">
              <w:rPr>
                <w:rFonts w:ascii="Comic Sans MS" w:hAnsi="Comic Sans MS" w:cs="Arial"/>
                <w:sz w:val="20"/>
              </w:rPr>
              <w:t>go to in their imagination</w:t>
            </w:r>
            <w:r w:rsidRPr="002505DF">
              <w:rPr>
                <w:rFonts w:ascii="Comic Sans MS" w:hAnsi="Comic Sans MS" w:cs="Arial"/>
                <w:sz w:val="20"/>
              </w:rPr>
              <w:t xml:space="preserve"> when they are worried</w:t>
            </w:r>
            <w:r w:rsidR="000A7DDE">
              <w:rPr>
                <w:rFonts w:ascii="Comic Sans MS" w:hAnsi="Comic Sans MS" w:cs="Arial"/>
                <w:sz w:val="20"/>
              </w:rPr>
              <w:t xml:space="preserve">. This </w:t>
            </w:r>
            <w:r w:rsidRPr="002505DF">
              <w:rPr>
                <w:rFonts w:ascii="Comic Sans MS" w:hAnsi="Comic Sans MS" w:cs="Arial"/>
                <w:sz w:val="20"/>
              </w:rPr>
              <w:t xml:space="preserve">can help them </w:t>
            </w:r>
            <w:r w:rsidR="000C135C">
              <w:rPr>
                <w:rFonts w:ascii="Comic Sans MS" w:hAnsi="Comic Sans MS" w:cs="Arial"/>
                <w:sz w:val="20"/>
              </w:rPr>
              <w:t xml:space="preserve">to </w:t>
            </w:r>
            <w:r w:rsidRPr="002505DF">
              <w:rPr>
                <w:rFonts w:ascii="Comic Sans MS" w:hAnsi="Comic Sans MS" w:cs="Arial"/>
                <w:sz w:val="20"/>
              </w:rPr>
              <w:t xml:space="preserve">relax.  The more they put on the Island the nicer a place it will be.  They can </w:t>
            </w:r>
            <w:r w:rsidR="0006652B">
              <w:rPr>
                <w:rFonts w:ascii="Comic Sans MS" w:hAnsi="Comic Sans MS" w:cs="Arial"/>
                <w:sz w:val="20"/>
              </w:rPr>
              <w:t>‘</w:t>
            </w:r>
            <w:r w:rsidRPr="002505DF">
              <w:rPr>
                <w:rFonts w:ascii="Comic Sans MS" w:hAnsi="Comic Sans MS" w:cs="Arial"/>
                <w:sz w:val="20"/>
              </w:rPr>
              <w:t>visit</w:t>
            </w:r>
            <w:r w:rsidR="0006652B">
              <w:rPr>
                <w:rFonts w:ascii="Comic Sans MS" w:hAnsi="Comic Sans MS" w:cs="Arial"/>
                <w:sz w:val="20"/>
              </w:rPr>
              <w:t>’</w:t>
            </w:r>
            <w:r w:rsidRPr="002505DF">
              <w:rPr>
                <w:rFonts w:ascii="Comic Sans MS" w:hAnsi="Comic Sans MS" w:cs="Arial"/>
                <w:sz w:val="20"/>
              </w:rPr>
              <w:t xml:space="preserve"> it when they need to feel calm.</w:t>
            </w:r>
            <w:r w:rsidR="00E04844">
              <w:rPr>
                <w:rFonts w:ascii="Comic Sans MS" w:hAnsi="Comic Sans MS" w:cs="Arial"/>
                <w:sz w:val="20"/>
              </w:rPr>
              <w:t xml:space="preserve"> You can either draw, collage, paint, make (using junk modelling) or build an island. You might even choose to make a special place in the garden.</w:t>
            </w:r>
          </w:p>
          <w:p w:rsidR="000C135C" w:rsidRDefault="000C135C" w:rsidP="000C135C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</w:p>
          <w:p w:rsidR="000C135C" w:rsidRPr="002505DF" w:rsidRDefault="00E04844" w:rsidP="000C135C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  <w:r>
              <w:rPr>
                <w:rFonts w:ascii="Comic Sans MS" w:hAnsi="Comic Sans MS" w:cs="Arial"/>
                <w:sz w:val="20"/>
              </w:rPr>
              <w:t>I</w:t>
            </w:r>
            <w:r w:rsidR="000C135C">
              <w:rPr>
                <w:rFonts w:ascii="Comic Sans MS" w:hAnsi="Comic Sans MS" w:cs="Arial"/>
                <w:sz w:val="20"/>
              </w:rPr>
              <w:t xml:space="preserve"> would love to see some pictures of what you make!!</w:t>
            </w: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F47278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Physical Education</w:t>
            </w:r>
          </w:p>
        </w:tc>
        <w:tc>
          <w:tcPr>
            <w:tcW w:w="7441" w:type="dxa"/>
          </w:tcPr>
          <w:p w:rsidR="00153527" w:rsidRPr="00B83105" w:rsidRDefault="003E440B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15" w:history="1">
              <w:r w:rsidR="00153527" w:rsidRPr="00B83105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="00CB4F68" w:rsidRPr="00037C3D" w:rsidRDefault="00153527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Keep working out with Joe every day</w:t>
            </w:r>
            <w:r w:rsidR="004F7DE5" w:rsidRPr="00037C3D">
              <w:rPr>
                <w:rFonts w:ascii="Comic Sans MS" w:hAnsi="Comic Sans MS"/>
                <w:sz w:val="20"/>
                <w:szCs w:val="20"/>
              </w:rPr>
              <w:t xml:space="preserve"> to build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your strength, stamina and fitness. Also, it’s a great feel-good start to every day to get you feeling energised</w:t>
            </w:r>
            <w:r w:rsidR="000C135C">
              <w:rPr>
                <w:rFonts w:ascii="Comic Sans MS" w:hAnsi="Comic Sans MS"/>
                <w:sz w:val="20"/>
                <w:szCs w:val="20"/>
              </w:rPr>
              <w:t xml:space="preserve"> and ready to learn</w:t>
            </w:r>
            <w:r w:rsidRPr="00037C3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F2CCE" w:rsidRPr="00037C3D" w:rsidRDefault="00CF2CCE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076E51" w:rsidRDefault="00CF2CCE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If you fancy a change though</w:t>
            </w:r>
            <w:r w:rsidR="00076E51">
              <w:rPr>
                <w:rFonts w:ascii="Comic Sans MS" w:hAnsi="Comic Sans MS"/>
                <w:sz w:val="20"/>
                <w:szCs w:val="20"/>
              </w:rPr>
              <w:t>….</w:t>
            </w:r>
          </w:p>
          <w:p w:rsidR="00076E51" w:rsidRDefault="00076E51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 w:rsidRPr="00076E51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  <w:u w:val="single"/>
              </w:rPr>
              <w:t>Cosmickids.co.uk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 is a lovely way of relaxing and doing yoga together. </w:t>
            </w:r>
          </w:p>
          <w:p w:rsidR="00076E51" w:rsidRDefault="00076E51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076E51" w:rsidRDefault="00076E51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 w:rsidRPr="00076E51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  <w:u w:val="single"/>
              </w:rPr>
              <w:lastRenderedPageBreak/>
              <w:t>Go noodle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 provides a variety of dances/Zumba/movement/mindfulness exercises for children.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https://family.gonoodle.com/ </w:t>
            </w:r>
          </w:p>
          <w:p w:rsidR="000C135C" w:rsidRDefault="000C135C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</w:p>
          <w:p w:rsidR="000C135C" w:rsidRDefault="000C135C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Super Movers on BBC Bitesize is a chance to move around and learn at the same time!</w:t>
            </w:r>
          </w:p>
          <w:p w:rsidR="000C135C" w:rsidRDefault="003E440B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hyperlink r:id="rId16" w:history="1">
              <w:r w:rsidR="000C135C">
                <w:rPr>
                  <w:rStyle w:val="Hyperlink"/>
                </w:rPr>
                <w:t>https://www.bbc.co.uk/teach/supermovers</w:t>
              </w:r>
            </w:hyperlink>
          </w:p>
          <w:p w:rsidR="00EA142A" w:rsidRPr="00DA3DFD" w:rsidRDefault="00EA142A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:rsidR="00CF2CCE" w:rsidRPr="00DA3DFD" w:rsidRDefault="00CF2CCE" w:rsidP="00076E5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7745D" w:rsidRPr="00E67D63" w:rsidTr="00CE6C51">
        <w:trPr>
          <w:trHeight w:val="645"/>
          <w:jc w:val="center"/>
        </w:trPr>
        <w:tc>
          <w:tcPr>
            <w:tcW w:w="3191" w:type="dxa"/>
          </w:tcPr>
          <w:p w:rsidR="00B7745D" w:rsidRDefault="00B7745D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French</w:t>
            </w:r>
          </w:p>
        </w:tc>
        <w:tc>
          <w:tcPr>
            <w:tcW w:w="7441" w:type="dxa"/>
          </w:tcPr>
          <w:p w:rsidR="0032038C" w:rsidRPr="0032038C" w:rsidRDefault="0032038C" w:rsidP="0032038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en-GB"/>
              </w:rPr>
            </w:pPr>
            <w:r w:rsidRPr="0032038C">
              <w:rPr>
                <w:rFonts w:ascii="Comic Sans MS" w:eastAsia="Times New Roman" w:hAnsi="Comic Sans MS" w:cs="Calibri"/>
                <w:color w:val="000000"/>
                <w:sz w:val="20"/>
                <w:szCs w:val="20"/>
                <w:u w:val="single"/>
                <w:bdr w:val="none" w:sz="0" w:space="0" w:color="auto" w:frame="1"/>
                <w:lang w:eastAsia="en-GB"/>
              </w:rPr>
              <w:t>FRENCH FUN CRAFT- une cocotte en papier.</w:t>
            </w:r>
          </w:p>
          <w:p w:rsidR="00E04844" w:rsidRDefault="0032038C" w:rsidP="0032038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32038C"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Have a go at creating your own French fortune</w:t>
            </w:r>
            <w:r w:rsidR="00E04844"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Pr="0032038C"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teller - style craft, using the templates provided in the F</w:t>
            </w:r>
            <w:r w:rsidR="00E04844"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rench activity document on our H</w:t>
            </w:r>
            <w:r w:rsidRPr="0032038C"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ome</w:t>
            </w:r>
            <w:r w:rsidR="00E04844"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L</w:t>
            </w:r>
            <w:r w:rsidRPr="0032038C"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earning page. It'll be a great way to revise a few basic phrases like numbers, colours etc... Once completed, you can enjoy playing with it and impress everyone with all </w:t>
            </w:r>
            <w:r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your French knowledge! </w:t>
            </w:r>
          </w:p>
          <w:p w:rsidR="00242A2E" w:rsidRPr="0032038C" w:rsidRDefault="0032038C" w:rsidP="0032038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Have fun!</w:t>
            </w:r>
          </w:p>
          <w:p w:rsidR="00242A2E" w:rsidRDefault="00242A2E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  <w:bookmarkStart w:id="0" w:name="_GoBack"/>
            <w:bookmarkEnd w:id="0"/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sectPr w:rsidR="001A226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40B" w:rsidRDefault="003E440B" w:rsidP="006B51AB">
      <w:pPr>
        <w:spacing w:after="0" w:line="240" w:lineRule="auto"/>
      </w:pPr>
      <w:r>
        <w:separator/>
      </w:r>
    </w:p>
  </w:endnote>
  <w:endnote w:type="continuationSeparator" w:id="0">
    <w:p w:rsidR="003E440B" w:rsidRDefault="003E440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40B" w:rsidRDefault="003E440B" w:rsidP="006B51AB">
      <w:pPr>
        <w:spacing w:after="0" w:line="240" w:lineRule="auto"/>
      </w:pPr>
      <w:r>
        <w:separator/>
      </w:r>
    </w:p>
  </w:footnote>
  <w:footnote w:type="continuationSeparator" w:id="0">
    <w:p w:rsidR="003E440B" w:rsidRDefault="003E440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2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2"/>
  </w:num>
  <w:num w:numId="17">
    <w:abstractNumId w:val="25"/>
  </w:num>
  <w:num w:numId="18">
    <w:abstractNumId w:val="18"/>
  </w:num>
  <w:num w:numId="19">
    <w:abstractNumId w:val="12"/>
  </w:num>
  <w:num w:numId="20">
    <w:abstractNumId w:val="15"/>
  </w:num>
  <w:num w:numId="21">
    <w:abstractNumId w:val="23"/>
  </w:num>
  <w:num w:numId="22">
    <w:abstractNumId w:val="17"/>
  </w:num>
  <w:num w:numId="23">
    <w:abstractNumId w:val="11"/>
  </w:num>
  <w:num w:numId="24">
    <w:abstractNumId w:val="14"/>
  </w:num>
  <w:num w:numId="25">
    <w:abstractNumId w:val="19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24554"/>
    <w:rsid w:val="000300FF"/>
    <w:rsid w:val="00036964"/>
    <w:rsid w:val="00037C3D"/>
    <w:rsid w:val="00041E14"/>
    <w:rsid w:val="00053A19"/>
    <w:rsid w:val="00061666"/>
    <w:rsid w:val="0006652B"/>
    <w:rsid w:val="000716B9"/>
    <w:rsid w:val="00071F89"/>
    <w:rsid w:val="00075E23"/>
    <w:rsid w:val="00076E51"/>
    <w:rsid w:val="000A3D59"/>
    <w:rsid w:val="000A7DDE"/>
    <w:rsid w:val="000B0BCF"/>
    <w:rsid w:val="000B288E"/>
    <w:rsid w:val="000C135C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692A"/>
    <w:rsid w:val="00167BB4"/>
    <w:rsid w:val="0017133A"/>
    <w:rsid w:val="00171A63"/>
    <w:rsid w:val="00174A51"/>
    <w:rsid w:val="00184B99"/>
    <w:rsid w:val="00190D3B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2A2E"/>
    <w:rsid w:val="002460F6"/>
    <w:rsid w:val="00246489"/>
    <w:rsid w:val="002505DF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038C"/>
    <w:rsid w:val="0032214B"/>
    <w:rsid w:val="00331447"/>
    <w:rsid w:val="003334C9"/>
    <w:rsid w:val="0033397B"/>
    <w:rsid w:val="00333F2C"/>
    <w:rsid w:val="00337097"/>
    <w:rsid w:val="00343B09"/>
    <w:rsid w:val="00344FBA"/>
    <w:rsid w:val="0035390A"/>
    <w:rsid w:val="003552E5"/>
    <w:rsid w:val="00360D5F"/>
    <w:rsid w:val="00361251"/>
    <w:rsid w:val="00362C7D"/>
    <w:rsid w:val="00363293"/>
    <w:rsid w:val="00365933"/>
    <w:rsid w:val="0038262B"/>
    <w:rsid w:val="00392C40"/>
    <w:rsid w:val="00395D10"/>
    <w:rsid w:val="003B0C76"/>
    <w:rsid w:val="003B12FC"/>
    <w:rsid w:val="003B2CB1"/>
    <w:rsid w:val="003C2202"/>
    <w:rsid w:val="003C38D7"/>
    <w:rsid w:val="003C5F7E"/>
    <w:rsid w:val="003D159C"/>
    <w:rsid w:val="003D2A16"/>
    <w:rsid w:val="003E3365"/>
    <w:rsid w:val="003E440B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767E0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4F7DE5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322A6"/>
    <w:rsid w:val="00650226"/>
    <w:rsid w:val="00666431"/>
    <w:rsid w:val="00693379"/>
    <w:rsid w:val="00697395"/>
    <w:rsid w:val="006A11AA"/>
    <w:rsid w:val="006A55D4"/>
    <w:rsid w:val="006A7CB9"/>
    <w:rsid w:val="006B0F36"/>
    <w:rsid w:val="006B41BD"/>
    <w:rsid w:val="006B51AB"/>
    <w:rsid w:val="006C4147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451"/>
    <w:rsid w:val="007A1A54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0D4C"/>
    <w:rsid w:val="00965FCF"/>
    <w:rsid w:val="00972FF3"/>
    <w:rsid w:val="009779C2"/>
    <w:rsid w:val="00984BC3"/>
    <w:rsid w:val="0099024E"/>
    <w:rsid w:val="00990DAB"/>
    <w:rsid w:val="009A63ED"/>
    <w:rsid w:val="009C33F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61B9B"/>
    <w:rsid w:val="00A63DD6"/>
    <w:rsid w:val="00A65338"/>
    <w:rsid w:val="00A65945"/>
    <w:rsid w:val="00A7245B"/>
    <w:rsid w:val="00A75099"/>
    <w:rsid w:val="00A77B1B"/>
    <w:rsid w:val="00A807AE"/>
    <w:rsid w:val="00A8115E"/>
    <w:rsid w:val="00AA7E93"/>
    <w:rsid w:val="00AB66C2"/>
    <w:rsid w:val="00AC7A23"/>
    <w:rsid w:val="00AD00D4"/>
    <w:rsid w:val="00AE35FC"/>
    <w:rsid w:val="00AF3AF9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7745D"/>
    <w:rsid w:val="00B855A5"/>
    <w:rsid w:val="00B93FD8"/>
    <w:rsid w:val="00B95243"/>
    <w:rsid w:val="00BA10C9"/>
    <w:rsid w:val="00BA5F95"/>
    <w:rsid w:val="00BB4B5A"/>
    <w:rsid w:val="00BC59B1"/>
    <w:rsid w:val="00BC5CC1"/>
    <w:rsid w:val="00BC669B"/>
    <w:rsid w:val="00BD0E6D"/>
    <w:rsid w:val="00BD2580"/>
    <w:rsid w:val="00BE296E"/>
    <w:rsid w:val="00BF04DB"/>
    <w:rsid w:val="00C138E4"/>
    <w:rsid w:val="00C152D0"/>
    <w:rsid w:val="00C260DF"/>
    <w:rsid w:val="00C274C0"/>
    <w:rsid w:val="00C347CB"/>
    <w:rsid w:val="00C37902"/>
    <w:rsid w:val="00C554DC"/>
    <w:rsid w:val="00C56768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673A"/>
    <w:rsid w:val="00CF20B4"/>
    <w:rsid w:val="00CF2CCE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3F96"/>
    <w:rsid w:val="00D458D4"/>
    <w:rsid w:val="00D46D3A"/>
    <w:rsid w:val="00D53223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04844"/>
    <w:rsid w:val="00E12204"/>
    <w:rsid w:val="00E171B9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142A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EE1C9C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6E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76E51"/>
  </w:style>
  <w:style w:type="character" w:customStyle="1" w:styleId="eop">
    <w:name w:val="eop"/>
    <w:basedOn w:val="DefaultParagraphFont"/>
    <w:rsid w:val="00076E51"/>
  </w:style>
  <w:style w:type="character" w:customStyle="1" w:styleId="spellingerror">
    <w:name w:val="spellingerror"/>
    <w:basedOn w:val="DefaultParagraphFont"/>
    <w:rsid w:val="00365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6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hiterosemaths.com/homelearning/year-3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hiterosemaths.com/homelearning/year-4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teach/supermover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adon.myon.co.uk/library/browse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Rz0go1pTda8" TargetMode="External"/><Relationship Id="rId10" Type="http://schemas.openxmlformats.org/officeDocument/2006/relationships/hyperlink" Target="https://www.bbc.co.uk/bitesize/dailyless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omelearning@st-edmunds.suffolk.sch.uk" TargetMode="External"/><Relationship Id="rId14" Type="http://schemas.openxmlformats.org/officeDocument/2006/relationships/hyperlink" Target="https://www.counselorkeri.com/2018/05/07/worry-group-art-activity/?utm_source=Pinterest&amp;utm_medium=Socia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Emma Soar</cp:lastModifiedBy>
  <cp:revision>2</cp:revision>
  <dcterms:created xsi:type="dcterms:W3CDTF">2020-05-29T15:22:00Z</dcterms:created>
  <dcterms:modified xsi:type="dcterms:W3CDTF">2020-05-29T15:22:00Z</dcterms:modified>
</cp:coreProperties>
</file>