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83690E">
        <w:rPr>
          <w:rFonts w:ascii="Comic Sans MS" w:hAnsi="Comic Sans MS"/>
          <w:sz w:val="20"/>
          <w:szCs w:val="20"/>
        </w:rPr>
        <w:t>8</w:t>
      </w:r>
      <w:r w:rsidR="003F2234">
        <w:rPr>
          <w:rFonts w:ascii="Comic Sans MS" w:hAnsi="Comic Sans MS"/>
          <w:sz w:val="20"/>
          <w:szCs w:val="20"/>
        </w:rPr>
        <w:t>/6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proofErr w:type="gramStart"/>
      <w:r w:rsidR="00E97ABE">
        <w:rPr>
          <w:rFonts w:ascii="Comic Sans MS" w:hAnsi="Comic Sans MS"/>
          <w:sz w:val="18"/>
          <w:szCs w:val="20"/>
        </w:rPr>
        <w:t>unprecedented,</w:t>
      </w:r>
      <w:proofErr w:type="gramEnd"/>
      <w:r w:rsidR="00E97ABE">
        <w:rPr>
          <w:rFonts w:ascii="Comic Sans MS" w:hAnsi="Comic Sans MS"/>
          <w:sz w:val="18"/>
          <w:szCs w:val="20"/>
        </w:rPr>
        <w:t xml:space="preserve">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DB0EC5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3F2234" w:rsidRDefault="00A42FBA" w:rsidP="003F2234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Read ‘The Bad </w:t>
            </w:r>
            <w:r w:rsidR="00DB0EC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Tempered Ladybird’.  Can you re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tell the story?</w:t>
            </w:r>
          </w:p>
          <w:p w:rsidR="00662EFE" w:rsidRPr="00DA3DFD" w:rsidRDefault="00662EFE" w:rsidP="003F2234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Play I spy a </w:t>
            </w:r>
            <w:proofErr w:type="spellStart"/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minibeast</w:t>
            </w:r>
            <w:proofErr w:type="spellEnd"/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</w:p>
          <w:p w:rsidR="00CB4F68" w:rsidRPr="00DA3DFD" w:rsidRDefault="00CB4F68" w:rsidP="004B1C72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F54AEB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A42FBA" w:rsidRDefault="00F54AEB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– Can you count out different amounts of obje</w:t>
            </w:r>
            <w:r w:rsidR="0083690E">
              <w:rPr>
                <w:rFonts w:ascii="Comic Sans MS" w:hAnsi="Comic Sans MS"/>
                <w:sz w:val="18"/>
                <w:szCs w:val="18"/>
              </w:rPr>
              <w:t>c</w:t>
            </w:r>
            <w:r>
              <w:rPr>
                <w:rFonts w:ascii="Comic Sans MS" w:hAnsi="Comic Sans MS"/>
                <w:sz w:val="18"/>
                <w:szCs w:val="18"/>
              </w:rPr>
              <w:t>ts?</w:t>
            </w:r>
          </w:p>
          <w:p w:rsidR="00F54AEB" w:rsidRPr="00DB0EC5" w:rsidRDefault="003134B3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83690E" w:rsidRDefault="0083690E" w:rsidP="00F54AEB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Using ‘The Bad Tempered Ladybird’ </w:t>
            </w:r>
            <w:proofErr w:type="gramStart"/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have</w:t>
            </w:r>
            <w:proofErr w:type="gramEnd"/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a go at telling the time (o’clock).</w:t>
            </w:r>
          </w:p>
          <w:p w:rsidR="00DB0EC5" w:rsidRDefault="00DB0EC5" w:rsidP="00F54AEB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Play ‘What’s the time Mr Ladybird (rather than Mr Wolf).</w:t>
            </w:r>
          </w:p>
          <w:p w:rsidR="00DB0EC5" w:rsidRPr="00DA3DFD" w:rsidRDefault="00DB0EC5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Addition to 20.</w:t>
            </w:r>
            <w:bookmarkStart w:id="0" w:name="_GoBack"/>
            <w:bookmarkEnd w:id="0"/>
          </w:p>
          <w:p w:rsidR="006916C1" w:rsidRPr="00DA3DFD" w:rsidRDefault="006916C1" w:rsidP="00147C00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662EFE" w:rsidRPr="00662EFE" w:rsidRDefault="0064163A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Label a diagram of a ladybird (or other </w:t>
            </w:r>
            <w:proofErr w:type="spellStart"/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minibeasts</w:t>
            </w:r>
            <w:proofErr w:type="spellEnd"/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).</w:t>
            </w:r>
          </w:p>
          <w:p w:rsidR="00662EFE" w:rsidRDefault="00662EFE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Can you write a fact page about ladybirds?  (You could choose a different </w:t>
            </w:r>
            <w:proofErr w:type="spellStart"/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minibeast</w:t>
            </w:r>
            <w:proofErr w:type="spellEnd"/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if you would like).</w:t>
            </w:r>
          </w:p>
          <w:p w:rsidR="00DB0EC5" w:rsidRDefault="00DB0EC5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Look at the life cycle of a ladybird.</w:t>
            </w:r>
          </w:p>
          <w:p w:rsidR="00900178" w:rsidRPr="00C96A27" w:rsidRDefault="0083690E" w:rsidP="0083690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Have you got any games linked to </w:t>
            </w:r>
            <w:proofErr w:type="spellStart"/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minibeasts</w:t>
            </w:r>
            <w:proofErr w:type="spellEnd"/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you could play and take turns with?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83690E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Can you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balance a beanbag or tissue on your head/shoulder/arm/</w:t>
            </w:r>
            <w:proofErr w:type="gramStart"/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hand.</w:t>
            </w:r>
            <w:proofErr w:type="gramEnd"/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 How far can you go with it?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6916C1" w:rsidRPr="00F54AEB" w:rsidRDefault="00A42FBA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Make 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a </w:t>
            </w:r>
            <w:proofErr w:type="spellStart"/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minibeast</w:t>
            </w:r>
            <w:proofErr w:type="spellEnd"/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from junk modelling or from other materials such play dough, Lego, Duplo, etc.</w:t>
            </w:r>
          </w:p>
          <w:p w:rsidR="00CB4F68" w:rsidRPr="004B1C72" w:rsidRDefault="009B1490" w:rsidP="004B1C72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A40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2234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1612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2EFE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90E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55B3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B0EC5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54AEB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E365AB1-E14E-420F-AC50-19E3E00889E9}"/>
</file>

<file path=customXml/itemProps2.xml><?xml version="1.0" encoding="utf-8"?>
<ds:datastoreItem xmlns:ds="http://schemas.openxmlformats.org/officeDocument/2006/customXml" ds:itemID="{70D98183-4810-4612-A109-FC064A2F1F0B}"/>
</file>

<file path=customXml/itemProps3.xml><?xml version="1.0" encoding="utf-8"?>
<ds:datastoreItem xmlns:ds="http://schemas.openxmlformats.org/officeDocument/2006/customXml" ds:itemID="{8C844188-D12B-4DEA-8908-57E799FDD297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11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3</cp:revision>
  <dcterms:created xsi:type="dcterms:W3CDTF">2020-06-03T12:26:00Z</dcterms:created>
  <dcterms:modified xsi:type="dcterms:W3CDTF">2020-06-03T13:03:00Z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