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6B51AB" w:rsidP="657A9230" w:rsidRDefault="006B51AB" w14:paraId="01F68938" wp14:noSpellErr="1" wp14:textId="44D182BD">
      <w:pPr>
        <w:pStyle w:val="Normal"/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11C941CB" wp14:editId="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2D0D6328" wp14:editId="75A1C0FB">
                <wp:extent xmlns:wp="http://schemas.openxmlformats.org/drawingml/2006/wordprocessingDrawing" cx="731984" cy="540690"/>
                <wp:effectExtent xmlns:wp="http://schemas.openxmlformats.org/drawingml/2006/wordprocessingDrawing" l="0" t="0" r="0" b="0"/>
                <wp:docPr xmlns:wp="http://schemas.openxmlformats.org/drawingml/2006/wordprocessingDrawing" id="1702531632" name="Group 567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 xmlns:wps="http://schemas.microsoft.com/office/word/2010/wordprocessingShape"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319C67F9">
              <v:group xmlns:o="urn:schemas-microsoft-com:office:office" xmlns:v="urn:schemas-microsoft-com:vml"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xmlns:w10="urn:schemas-microsoft-com:office:word" type="square" anchorx="page" anchory="page"/>
              </v:group>
            </w:pict>
          </mc:Fallback>
        </mc:AlternateContent>
      </w:r>
    </w:p>
    <w:p xmlns:wp14="http://schemas.microsoft.com/office/word/2010/wordml" w:rsidRPr="00DE30AB" w:rsidR="00D14CC0" w:rsidP="00FA43E0" w:rsidRDefault="006B51AB" w14:paraId="090D1934" wp14:textId="77777777" wp14:noSpellErr="1">
      <w:pPr>
        <w:jc w:val="center"/>
        <w:rPr>
          <w:rFonts w:ascii="Comic Sans MS" w:hAnsi="Comic Sans MS"/>
          <w:sz w:val="20"/>
          <w:szCs w:val="20"/>
        </w:rPr>
      </w:pPr>
      <w:r w:rsidRPr="00DE30AB" w:rsidR="00490AE9">
        <w:rPr>
          <w:rFonts w:ascii="Comic Sans MS" w:hAnsi="Comic Sans MS"/>
          <w:sz w:val="20"/>
          <w:szCs w:val="20"/>
        </w:rPr>
        <w:t>St Edmund’s</w:t>
      </w:r>
      <w:r w:rsidR="006B51AB">
        <w:rPr>
          <w:rFonts w:ascii="Comic Sans MS" w:hAnsi="Comic Sans MS"/>
          <w:sz w:val="20"/>
          <w:szCs w:val="20"/>
        </w:rPr>
        <w:t xml:space="preserve"> &amp; St Joseph’s</w:t>
      </w:r>
      <w:r w:rsidRPr="00DE30AB" w:rsidR="00490AE9">
        <w:rPr>
          <w:rFonts w:ascii="Comic Sans MS" w:hAnsi="Comic Sans MS"/>
          <w:sz w:val="20"/>
          <w:szCs w:val="20"/>
        </w:rPr>
        <w:t xml:space="preserve"> Catholic Primary School</w:t>
      </w:r>
      <w:r w:rsidR="006B51AB">
        <w:rPr>
          <w:rFonts w:ascii="Comic Sans MS" w:hAnsi="Comic Sans MS"/>
          <w:sz w:val="20"/>
          <w:szCs w:val="20"/>
        </w:rPr>
        <w:t>s</w:t>
      </w:r>
    </w:p>
    <w:p xmlns:wp14="http://schemas.microsoft.com/office/word/2010/wordml" w:rsidRPr="00DE30AB" w:rsidR="00490AE9" w:rsidP="006B51AB" w:rsidRDefault="00490AE9" w14:paraId="7CE9397D" wp14:textId="5162F6E2">
      <w:pPr>
        <w:rPr>
          <w:rFonts w:ascii="Comic Sans MS" w:hAnsi="Comic Sans MS"/>
          <w:sz w:val="20"/>
          <w:szCs w:val="20"/>
        </w:rPr>
      </w:pPr>
      <w:r w:rsidRPr="00DE30AB" w:rsidR="00490AE9">
        <w:rPr>
          <w:rFonts w:ascii="Comic Sans MS" w:hAnsi="Comic Sans MS"/>
          <w:sz w:val="20"/>
          <w:szCs w:val="20"/>
        </w:rPr>
        <w:t>Week commencing:</w:t>
      </w:r>
      <w:r w:rsidRPr="00DE30AB" w:rsidR="6A253C6C">
        <w:rPr>
          <w:rFonts w:ascii="Comic Sans MS" w:hAnsi="Comic Sans MS"/>
          <w:sz w:val="20"/>
          <w:szCs w:val="20"/>
        </w:rPr>
        <w:t xml:space="preserve"> </w:t>
      </w:r>
      <w:r w:rsidRPr="00DE30AB" w:rsidR="71ACD22E">
        <w:rPr>
          <w:rFonts w:ascii="Comic Sans MS" w:hAnsi="Comic Sans MS"/>
          <w:sz w:val="20"/>
          <w:szCs w:val="20"/>
        </w:rPr>
        <w:t>8.6.20</w:t>
      </w:r>
      <w:r w:rsidRPr="00DE30AB" w:rsidR="6A253C6C">
        <w:rPr>
          <w:rFonts w:ascii="Comic Sans MS" w:hAnsi="Comic Sans MS"/>
          <w:sz w:val="20"/>
          <w:szCs w:val="20"/>
        </w:rPr>
        <w:t xml:space="preserve">                                            </w:t>
      </w:r>
      <w:r w:rsidRPr="00DE30AB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 w:rsidR="00490AE9">
        <w:rPr>
          <w:rFonts w:ascii="Comic Sans MS" w:hAnsi="Comic Sans MS"/>
          <w:sz w:val="20"/>
          <w:szCs w:val="20"/>
        </w:rPr>
        <w:t>Year group:</w:t>
      </w:r>
      <w:r w:rsidRPr="00DE30AB" w:rsidR="00116CA3">
        <w:rPr>
          <w:rFonts w:ascii="Comic Sans MS" w:hAnsi="Comic Sans MS"/>
          <w:sz w:val="20"/>
          <w:szCs w:val="20"/>
        </w:rPr>
        <w:t xml:space="preserve"> </w:t>
      </w:r>
      <w:r w:rsidRPr="00DE30AB" w:rsidR="62188A33">
        <w:rPr>
          <w:rFonts w:ascii="Comic Sans MS" w:hAnsi="Comic Sans MS"/>
          <w:sz w:val="20"/>
          <w:szCs w:val="20"/>
        </w:rPr>
        <w:t xml:space="preserve">1</w:t>
      </w:r>
    </w:p>
    <w:p xmlns:wp14="http://schemas.microsoft.com/office/word/2010/wordml" w:rsidR="00F47089" w:rsidP="657A9230" w:rsidRDefault="00DC2F97" w14:paraId="06E11580" wp14:textId="77777777" wp14:noSpellErr="1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57A9230" w:rsidR="00DC2F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Below are some suggestions for learning</w:t>
      </w:r>
      <w:r w:rsidRPr="657A9230" w:rsidR="00CB4F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that</w:t>
      </w:r>
      <w:r w:rsidRPr="657A9230" w:rsidR="00DC2F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your child can do at home this week. </w:t>
      </w:r>
      <w:r w:rsidRPr="657A9230" w:rsidR="00E97AB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We understand that the situation is unprecedented, however we do</w:t>
      </w:r>
      <w:r w:rsidRPr="657A9230" w:rsidR="00DC2F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recommend </w:t>
      </w:r>
      <w:r w:rsidRPr="657A9230" w:rsidR="00E97AB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that the children stay in t</w:t>
      </w:r>
      <w:r w:rsidRPr="657A9230" w:rsidR="00CB4F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ouch with their learning using</w:t>
      </w:r>
      <w:r w:rsidRPr="657A9230" w:rsidR="00E97AB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ideas given below. </w:t>
      </w:r>
      <w:r w:rsidRPr="657A9230" w:rsidR="00CB4F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You can help keep your child in contact with the school via the email link shown </w:t>
      </w:r>
      <w:r w:rsidRPr="657A9230" w:rsidR="006B51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at the end of this message. Your child</w:t>
      </w:r>
      <w:r w:rsidRPr="657A9230" w:rsidR="00CB4F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may want to share their achievements with their teacher by photographing or scanning it</w:t>
      </w:r>
      <w:r w:rsidRPr="657A9230" w:rsidR="006B51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sending it via email. A</w:t>
      </w:r>
      <w:r w:rsidRPr="657A9230" w:rsidR="00CB4F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teacher will reply with a comment about the work shared.</w:t>
      </w:r>
    </w:p>
    <w:p xmlns:wp14="http://schemas.microsoft.com/office/word/2010/wordml" w:rsidR="00F53C21" w:rsidP="657A9230" w:rsidRDefault="00F53C21" w14:paraId="4B4FBB0C" wp14:textId="77777777" wp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57A9230" w:rsidR="00F53C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Please email any completed activities/work to: </w:t>
      </w:r>
      <w:hyperlink r:id="R474e9a93176a4ac5">
        <w:r w:rsidRPr="657A9230" w:rsidR="003053AA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homelearning@st-edmunds.suffolk.sch.uk</w:t>
        </w:r>
      </w:hyperlink>
    </w:p>
    <w:p xmlns:wp14="http://schemas.microsoft.com/office/word/2010/wordml" w:rsidRPr="003053AA" w:rsidR="003053AA" w:rsidP="003053AA" w:rsidRDefault="003053AA" w14:paraId="672A6659" wp14:textId="77777777">
      <w:pPr>
        <w:pStyle w:val="Default"/>
      </w:pPr>
    </w:p>
    <w:tbl>
      <w:tblPr>
        <w:tblW w:w="10632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3060"/>
        <w:gridCol w:w="7572"/>
      </w:tblGrid>
      <w:tr xmlns:wp14="http://schemas.microsoft.com/office/word/2010/wordml" w:rsidRPr="00E67D63" w:rsidR="00CB4F68" w:rsidTr="7FA4BFDB" w14:paraId="1467FB84" wp14:textId="77777777">
        <w:trPr>
          <w:trHeight w:val="376"/>
        </w:trPr>
        <w:tc>
          <w:tcPr>
            <w:tcW w:w="3060" w:type="dxa"/>
            <w:tcMar/>
          </w:tcPr>
          <w:p w:rsidRPr="008F7E30" w:rsidR="00CB4F68" w:rsidP="0095600D" w:rsidRDefault="00CB4F68" w14:paraId="6A4CCA2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572" w:type="dxa"/>
            <w:tcMar/>
          </w:tcPr>
          <w:p w:rsidRPr="008F7E30" w:rsidR="00CB4F68" w:rsidP="0095600D" w:rsidRDefault="00CB4F68" w14:paraId="7064B23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xmlns:wp14="http://schemas.microsoft.com/office/word/2010/wordml" w:rsidRPr="00E67D63" w:rsidR="00CB4F68" w:rsidTr="7FA4BFDB" w14:paraId="0A6CB2C4" wp14:textId="77777777">
        <w:trPr>
          <w:trHeight w:val="1382"/>
        </w:trPr>
        <w:tc>
          <w:tcPr>
            <w:tcW w:w="3060" w:type="dxa"/>
            <w:tcMar/>
          </w:tcPr>
          <w:p w:rsidRPr="00D85D3F" w:rsidR="00CB4F68" w:rsidP="146D80A6" w:rsidRDefault="00CB4F68" w14:paraId="74CF1488" wp14:textId="0D19629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46D80A6" w:rsidR="2AE6BE64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:rsidRPr="00D85D3F" w:rsidR="00CB4F68" w:rsidP="146D80A6" w:rsidRDefault="00CB4F68" w14:paraId="771FB46C" wp14:textId="3C8407E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C159FAF" wp14:textId="266383E5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0BFFC56" wp14:textId="57AFC97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1FE4025" wp14:textId="2AB2926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02B1C6B" wp14:textId="26A163F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6D2CE07" wp14:textId="37CD18BB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27DC98B" wp14:textId="6E61AD2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8B0E2E5" wp14:textId="1C749EF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33A5785" wp14:textId="526B556F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529ED12" wp14:textId="2641BE6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72DF431A" wp14:textId="34D25B0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9F1B022" wp14:textId="597E4EE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32C623B" wp14:textId="2CA45D3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414F4C4" wp14:textId="15DA509F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4F59186" wp14:textId="4425881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933A329" wp14:textId="04FB494E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0E9B2C4" wp14:textId="56BA5DC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773B6B2B" wp14:textId="2673EB8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3E096B41" wp14:textId="7A86C0A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01CB769" wp14:textId="4AF0EF15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7155408" wp14:textId="117777F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4AFFBCB" wp14:textId="032DB19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B0A2272" wp14:textId="78409E6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3F576329" wp14:textId="1EFCE0E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4CA89B4" wp14:textId="5850C06B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523EFC92" wp14:textId="5CCE02F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CD0DD82" wp14:textId="6E27251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F000348" wp14:textId="5A7CEB3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E7C0595" wp14:textId="00DCB02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C025F17" wp14:textId="7D637B8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15C887A" wp14:textId="317452A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682102B" wp14:textId="2668F7E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71C5508" wp14:textId="0415B7E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A5AF0B1" wp14:textId="2E80558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7980E903" wp14:textId="5F3E92A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7DB01837" wp14:textId="06CD5FF4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BD45D12" wp14:textId="59E1905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59648816" wp14:textId="06BF416E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E9CD0B5" wp14:textId="0200C09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23DC3C6" wp14:textId="49FDC45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A2DEB55" wp14:textId="79D89A3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5CE292C2" wp14:textId="6CB0CCD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66947D6" wp14:textId="466AF11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B9D28CC" wp14:textId="056BCE25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DD016D0" wp14:textId="7971DD8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804B6D5" wp14:textId="772551C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1C30615" wp14:textId="699F4097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B785668" wp14:textId="0896400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E37EF0B" wp14:textId="6F65F7D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5DEC2A97" wp14:textId="4144AE6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7AD1C82A" wp14:textId="3807158E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1780734E" wp14:textId="19E6971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664075B" wp14:textId="0A16023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8A39BAB" wp14:textId="09303E75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6A91876F" wp14:textId="138E0F4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5DE4FB52" wp14:textId="1A56B8C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2AA43E72" wp14:textId="5187654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385A032E" wp14:textId="7DF670D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0A52B300" wp14:textId="45B58C74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7FA4BFDB" w:rsidP="7FA4BFDB" w:rsidRDefault="7FA4BFDB" w14:paraId="58686440" w14:textId="1BE08CB5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146D80A6" w:rsidRDefault="00CB4F68" w14:paraId="49A56AFD" wp14:textId="7DC428EB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46D80A6" w:rsidR="03430045">
              <w:rPr>
                <w:rFonts w:ascii="Comic Sans MS" w:hAnsi="Comic Sans MS"/>
                <w:sz w:val="20"/>
                <w:szCs w:val="20"/>
              </w:rPr>
              <w:t>Thrive</w:t>
            </w:r>
          </w:p>
        </w:tc>
        <w:tc>
          <w:tcPr>
            <w:tcW w:w="7572" w:type="dxa"/>
            <w:tcMar/>
          </w:tcPr>
          <w:p w:rsidR="00CB4F68" w:rsidP="657A9230" w:rsidRDefault="00CB4F68" w14:paraId="5DAB6C7B" wp14:textId="479E788E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506CC991">
              <w:drawing>
                <wp:inline xmlns:wp14="http://schemas.microsoft.com/office/word/2010/wordprocessingDrawing" wp14:editId="5BDA7018" wp14:anchorId="21E66CBB">
                  <wp:extent cx="752475" cy="878803"/>
                  <wp:effectExtent l="0" t="0" r="0" b="0"/>
                  <wp:docPr id="206706163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51b669ebe294d6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52475" cy="878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FA4BFDB" w:rsidR="506CC99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Listen to the story of Sally and the Limpet by Simon James being read by clicking here </w:t>
            </w:r>
            <w:hyperlink r:id="Rf700e6a57e1f436a">
              <w:r w:rsidRPr="7FA4BFDB" w:rsidR="506CC991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https://www.youtube.com/watch?v=HX8vgBF1_G8</w:t>
              </w:r>
            </w:hyperlink>
          </w:p>
          <w:p w:rsidRPr="00DA3DFD" w:rsidR="00CB4F68" w:rsidP="657A9230" w:rsidRDefault="00CB4F68" w14:paraId="5C094A61" wp14:textId="5C36EFE9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657A9230" w:rsidRDefault="00CB4F68" w14:paraId="5798A490" wp14:textId="6CD32B9D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2FD0EFA0">
              <w:drawing>
                <wp:inline xmlns:wp14="http://schemas.microsoft.com/office/word/2010/wordprocessingDrawing" wp14:editId="703278EB" wp14:anchorId="06233467">
                  <wp:extent cx="1314450" cy="1660739"/>
                  <wp:effectExtent l="0" t="0" r="0" b="0"/>
                  <wp:docPr id="9222790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a15af466cda436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0" r="0" b="10769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1314450" cy="1660739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A3DFD" w:rsidR="00CB4F68" w:rsidP="657A9230" w:rsidRDefault="00CB4F68" w14:paraId="7302ED3E" wp14:textId="758E1A23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657A923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Can you create your own story map</w:t>
            </w:r>
            <w:r w:rsidRPr="657A9230" w:rsidR="2851779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like this one</w:t>
            </w:r>
            <w:r w:rsidRPr="657A9230" w:rsidR="657A923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to help you retell the </w:t>
            </w:r>
            <w:r w:rsidRPr="657A9230" w:rsidR="657A923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story?</w:t>
            </w:r>
          </w:p>
          <w:p w:rsidRPr="00DA3DFD" w:rsidR="00CB4F68" w:rsidP="657A9230" w:rsidRDefault="00CB4F68" w14:paraId="2C7C53C5" wp14:textId="5217CC16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657A9230" w:rsidRDefault="00CB4F68" w14:paraId="4004DF94" wp14:textId="14252834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23368F76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Talk about other things that Sally might have seen </w:t>
            </w:r>
            <w:r w:rsidRPr="657A9230" w:rsidR="64099C5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as she walked along the beach. What might people have</w:t>
            </w:r>
            <w:r w:rsidRPr="657A9230" w:rsidR="55308FE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been doing in the sea or on the beach? What wildlife might she have seen?</w:t>
            </w:r>
            <w:r w:rsidRPr="657A9230" w:rsidR="08B243B7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This book from Oxford Owl might help you think of ideas </w:t>
            </w:r>
            <w:hyperlink r:id="Rbaf5a38bdd664a23">
              <w:r w:rsidRPr="657A9230" w:rsidR="08B243B7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https://www.oxfordowl.co.uk/api/interactives/29286.html</w:t>
              </w:r>
            </w:hyperlink>
          </w:p>
          <w:p w:rsidRPr="00DA3DFD" w:rsidR="00CB4F68" w:rsidP="657A9230" w:rsidRDefault="00CB4F68" w14:paraId="4E0859C3" wp14:textId="6D7B6FD5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08B243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Make and write a postcard as if you had been Sally at the beach. Describe what you see around you and what you did. You could even post your postcard to s</w:t>
            </w:r>
            <w:r w:rsidRPr="657A9230" w:rsidR="73FF38A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omeone you haven’t been able to see </w:t>
            </w:r>
            <w:r w:rsidRPr="657A9230" w:rsidR="2FBA079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for</w:t>
            </w:r>
            <w:r w:rsidRPr="657A9230" w:rsidR="73FF38A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a while!</w:t>
            </w:r>
            <w:r w:rsidRPr="657A9230" w:rsidR="414EEA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There is a postcard template you can use if you would like.</w:t>
            </w:r>
          </w:p>
          <w:p w:rsidRPr="00DA3DFD" w:rsidR="00CB4F68" w:rsidP="657A9230" w:rsidRDefault="00CB4F68" w14:paraId="6433AA8E" wp14:textId="6F44A5CE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657A9230" w:rsidRDefault="00CB4F68" w14:paraId="6EA13D6D" wp14:textId="0582B82B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75A5EF6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Watch the short film ‘Bubbles’ </w:t>
            </w:r>
            <w:hyperlink r:id="Rb91b82aec1a84984">
              <w:r w:rsidRPr="657A9230" w:rsidR="75A5EF6D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https://www.literacyshed.com/bubbles.html</w:t>
              </w:r>
            </w:hyperlink>
          </w:p>
          <w:p w:rsidRPr="00DA3DFD" w:rsidR="00CB4F68" w:rsidP="657A9230" w:rsidRDefault="00CB4F68" w14:paraId="22A41DF2" wp14:textId="20CAF7C0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4524266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Talk about the film and think about what the little girl saw. Have a go at planning and writing your own story based on the film. </w:t>
            </w:r>
            <w:r w:rsidRPr="657A9230" w:rsidR="4524266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Where might your bubbles take you?</w:t>
            </w:r>
            <w:r w:rsidRPr="657A9230" w:rsidR="4E27511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  <w:r w:rsidRPr="657A9230" w:rsidR="4A28CC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You could download use the booklet to write your story out if you want to.</w:t>
            </w:r>
          </w:p>
          <w:p w:rsidRPr="00DA3DFD" w:rsidR="00CB4F68" w:rsidP="657A9230" w:rsidRDefault="00CB4F68" w14:paraId="0F634A09" wp14:textId="01822109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657A9230" w:rsidRDefault="00CB4F68" w14:paraId="018A3929" wp14:textId="5117F957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7E62877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There are lots of </w:t>
            </w:r>
            <w:r w:rsidRPr="657A9230" w:rsidR="6DB7D97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other books about the sea that you can read, such as The Snail and the Whale </w:t>
            </w:r>
            <w:r w:rsidRPr="657A9230" w:rsidR="7C95DBB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or Tiddler </w:t>
            </w:r>
            <w:r w:rsidRPr="657A9230" w:rsidR="6DB7D97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by Julia Donaldson, Commotion in the Ocean by </w:t>
            </w:r>
            <w:r w:rsidRPr="657A9230" w:rsidR="65A4715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Giles Andrea</w:t>
            </w:r>
            <w:r w:rsidRPr="657A9230" w:rsidR="67F44FC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, Barry the Fish with Fingers by Sue Hendra</w:t>
            </w:r>
            <w:r w:rsidRPr="657A9230" w:rsidR="4DDA2F4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or The Rainbow Fish by Marcus Pfister.</w:t>
            </w:r>
            <w:r w:rsidRPr="657A9230" w:rsidR="74E11D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If you don’t have these at home, you can find some of these being read on </w:t>
            </w:r>
            <w:proofErr w:type="spellStart"/>
            <w:r w:rsidRPr="657A9230" w:rsidR="74E11D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youtube</w:t>
            </w:r>
            <w:proofErr w:type="spellEnd"/>
            <w:r w:rsidRPr="657A9230" w:rsidR="74E11D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. </w:t>
            </w:r>
          </w:p>
          <w:p w:rsidRPr="00DA3DFD" w:rsidR="00CB4F68" w:rsidP="657A9230" w:rsidRDefault="00CB4F68" w14:paraId="5C746C8D" wp14:textId="444B55DE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657A9230" w:rsidRDefault="00CB4F68" w14:paraId="700B3ACF" wp14:textId="15CA817B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FA4BFDB" w:rsidR="1CAE10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Phonics</w:t>
            </w:r>
            <w:r w:rsidRPr="7FA4BFDB" w:rsidR="53CC025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– read and spell words with the ‘j’ sound and spelt in different ways – j (jam), g (giant) and </w:t>
            </w:r>
            <w:proofErr w:type="spellStart"/>
            <w:r w:rsidRPr="7FA4BFDB" w:rsidR="53CC025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dge</w:t>
            </w:r>
            <w:proofErr w:type="spellEnd"/>
            <w:r w:rsidRPr="7FA4BFDB" w:rsidR="53CC025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(bridge). </w:t>
            </w:r>
            <w:r w:rsidRPr="7FA4BFDB" w:rsidR="1245785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You can also use the best bet grid to </w:t>
            </w:r>
            <w:r w:rsidRPr="7FA4BFDB" w:rsidR="2C7F0D0F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read words and sort them according to the correct spelling choice. </w:t>
            </w:r>
            <w:r w:rsidRPr="7FA4BFDB" w:rsidR="7E51051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You can also use the list of words to play countdown and post-it partners. </w:t>
            </w:r>
            <w:r w:rsidRPr="7FA4BFDB" w:rsidR="1245785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Reme</w:t>
            </w:r>
            <w:r w:rsidRPr="7FA4BFDB" w:rsidR="4C713F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mber if you hear ‘j’ at the end of a word it will now be</w:t>
            </w:r>
            <w:r w:rsidRPr="7FA4BFDB" w:rsidR="0AFD3E9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spelt with the letter j</w:t>
            </w:r>
            <w:r w:rsidRPr="7FA4BFDB" w:rsidR="4C713F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. If you hear that sound at the end of a word it will be ‘</w:t>
            </w:r>
            <w:proofErr w:type="spellStart"/>
            <w:r w:rsidRPr="7FA4BFDB" w:rsidR="4C713F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dge</w:t>
            </w:r>
            <w:proofErr w:type="spellEnd"/>
            <w:r w:rsidRPr="7FA4BFDB" w:rsidR="4C713F8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’. </w:t>
            </w:r>
          </w:p>
          <w:p w:rsidRPr="00DA3DFD" w:rsidR="00CB4F68" w:rsidP="657A9230" w:rsidRDefault="00CB4F68" w14:paraId="78805FE3" wp14:textId="1FC074BC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657A9230" w:rsidRDefault="00CB4F68" w14:paraId="64B4F5D7" wp14:textId="0F1EF0DC">
            <w:pPr>
              <w:spacing w:after="20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760339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>Scholastic Online Reading</w:t>
            </w:r>
            <w:r w:rsidRPr="657A9230" w:rsidR="760339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- please log on and read a book using your Reading Pro login details sent home via email last half </w:t>
            </w:r>
            <w:proofErr w:type="gramStart"/>
            <w:r w:rsidRPr="657A9230" w:rsidR="760339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term..</w:t>
            </w:r>
            <w:proofErr w:type="gramEnd"/>
            <w:r w:rsidRPr="657A9230" w:rsidR="760339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Don’t forget to complete your quiz at the end too!</w:t>
            </w:r>
          </w:p>
          <w:p w:rsidRPr="00DA3DFD" w:rsidR="00CB4F68" w:rsidP="657A9230" w:rsidRDefault="00CB4F68" w14:paraId="3EBC111F" wp14:textId="42A8B1C7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7E17972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Spelling Shed</w:t>
            </w:r>
            <w:r w:rsidRPr="657A9230" w:rsidR="7E179726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– 10 mins practise each day (St Joes only)</w:t>
            </w:r>
          </w:p>
          <w:p w:rsidRPr="00DA3DFD" w:rsidR="00CB4F68" w:rsidP="146D80A6" w:rsidRDefault="00CB4F68" w14:paraId="16E7272E" wp14:textId="13653A3F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146D80A6" w:rsidRDefault="00CB4F68" w14:paraId="387037E0" wp14:textId="2ADFAFF2">
            <w:pPr>
              <w:pStyle w:val="Normal"/>
              <w:spacing w:after="20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146D80A6" w:rsidRDefault="00CB4F68" w14:paraId="0C1684B5" wp14:textId="15097B15">
            <w:pPr>
              <w:pStyle w:val="Normal"/>
              <w:spacing w:after="20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146D80A6" w:rsidR="5E07736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The weekly Thrive document has lots of fun activities that you can do with your family and the people you live with.</w:t>
            </w:r>
          </w:p>
          <w:p w:rsidRPr="00DA3DFD" w:rsidR="00CB4F68" w:rsidP="657A9230" w:rsidRDefault="00CB4F68" w14:paraId="02EB378F" wp14:textId="4EBA4B97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xmlns:wp14="http://schemas.microsoft.com/office/word/2010/wordml" w:rsidRPr="00E67D63" w:rsidR="00CB4F68" w:rsidTr="7FA4BFDB" w14:paraId="4640BA28" wp14:textId="77777777">
        <w:trPr>
          <w:trHeight w:val="1175"/>
        </w:trPr>
        <w:tc>
          <w:tcPr>
            <w:tcW w:w="3060" w:type="dxa"/>
            <w:tcMar/>
          </w:tcPr>
          <w:p w:rsidRPr="002665D3" w:rsidR="00CB4F68" w:rsidP="0095600D" w:rsidRDefault="00CB4F68" w14:paraId="5A9A5BC5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572" w:type="dxa"/>
            <w:tcMar/>
          </w:tcPr>
          <w:p w:rsidRPr="00DA3DFD" w:rsidR="00CB4F68" w:rsidP="49044E2C" w:rsidRDefault="00CB4F68" w14:paraId="6636FF4A" wp14:textId="5FD4182D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9044E2C" w:rsidR="1FA044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Investigate real coins (if you can) if not, there is a sheet of printed coins to use in the resources. Notice differences in size, shape and colour. </w:t>
            </w:r>
            <w:r w:rsidRPr="49044E2C" w:rsidR="5FDA07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Are you able to say how much each coin is worth? Can you put them in order of value? </w:t>
            </w:r>
            <w:r w:rsidRPr="49044E2C" w:rsidR="1FA044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Use the ‘Introduction to Money’ </w:t>
            </w:r>
            <w:proofErr w:type="spellStart"/>
            <w:r w:rsidRPr="49044E2C" w:rsidR="1FA044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powerpoint</w:t>
            </w:r>
            <w:proofErr w:type="spellEnd"/>
            <w:r w:rsidRPr="49044E2C" w:rsidR="1FA044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  <w:r w:rsidRPr="49044E2C" w:rsidR="57490D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(in resources) </w:t>
            </w:r>
            <w:r w:rsidRPr="49044E2C" w:rsidR="1FA044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to </w:t>
            </w:r>
            <w:r w:rsidRPr="49044E2C" w:rsidR="79E159E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count coins in 2s, 5s and 10s. You could practise your skills by having a pretend shop and making price labels for items. </w:t>
            </w:r>
            <w:r w:rsidRPr="49044E2C" w:rsidR="17160F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Easier – use only one pence </w:t>
            </w:r>
            <w:proofErr w:type="gramStart"/>
            <w:r w:rsidRPr="49044E2C" w:rsidR="17160F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coins</w:t>
            </w:r>
            <w:proofErr w:type="gramEnd"/>
            <w:r w:rsidRPr="49044E2C" w:rsidR="17160F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to make totals, harder – try to add different coins to make your total. </w:t>
            </w:r>
          </w:p>
          <w:p w:rsidRPr="00DA3DFD" w:rsidR="00CB4F68" w:rsidP="49044E2C" w:rsidRDefault="00CB4F68" w14:paraId="77BD6AB3" wp14:textId="0EEA5500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657A9230" w:rsidRDefault="00CB4F68" w14:paraId="7D49DDCB" wp14:textId="255D22A8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9044E2C" w:rsidR="5267A6D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Follow the </w:t>
            </w:r>
            <w:r w:rsidRPr="49044E2C" w:rsidR="5267A6D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BBC bitesize maths lessons </w:t>
            </w:r>
            <w:r w:rsidRPr="49044E2C" w:rsidR="3808FB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2"/>
                <w:szCs w:val="22"/>
                <w:lang w:val="en-GB"/>
              </w:rPr>
              <w:t>(Monday to Friday)</w:t>
            </w:r>
            <w:r w:rsidRPr="49044E2C" w:rsidR="3808FB5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49044E2C" w:rsidR="5267A6D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on the website. </w:t>
            </w:r>
          </w:p>
          <w:p w:rsidRPr="00DA3DFD" w:rsidR="00CB4F68" w:rsidP="657A9230" w:rsidRDefault="00CB4F68" w14:paraId="12FD33EA" wp14:textId="4CB00FDD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5267A6D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Link below:</w:t>
            </w:r>
          </w:p>
          <w:p w:rsidRPr="00DA3DFD" w:rsidR="00CB4F68" w:rsidP="657A9230" w:rsidRDefault="00CB4F68" w14:paraId="6CDBA2DC" wp14:textId="53F45F0C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b391f75365f744b0">
              <w:r w:rsidRPr="49044E2C" w:rsidR="0D826EFD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https://www.bbc.co.uk/bitesize/tags/zjpqqp3/year-1-and-p2-lessons/1</w:t>
              </w:r>
            </w:hyperlink>
          </w:p>
          <w:p w:rsidR="49044E2C" w:rsidP="49044E2C" w:rsidRDefault="49044E2C" w14:paraId="2F2DC5EB" w14:textId="0D3CA12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657A9230" w:rsidRDefault="00CB4F68" w14:paraId="11DD6627" wp14:textId="701B5D8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9044E2C" w:rsidR="7E6AC4D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Weekly </w:t>
            </w:r>
            <w:r w:rsidRPr="49044E2C" w:rsidR="3C1B1E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>M</w:t>
            </w:r>
            <w:r w:rsidRPr="49044E2C" w:rsidR="0FADB0C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athletics </w:t>
            </w:r>
            <w:r w:rsidRPr="49044E2C" w:rsidR="04804D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tasks</w:t>
            </w:r>
            <w:r w:rsidRPr="49044E2C" w:rsidR="0FADB0C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  <w:r w:rsidRPr="49044E2C" w:rsidR="31E7C86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have</w:t>
            </w:r>
            <w:r w:rsidRPr="49044E2C" w:rsidR="0FADB0C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been set for you. </w:t>
            </w:r>
            <w:r w:rsidRPr="49044E2C" w:rsidR="76210A4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Please go on for a short time each day and complete these throughout the week. </w:t>
            </w:r>
          </w:p>
          <w:p w:rsidR="146D80A6" w:rsidP="146D80A6" w:rsidRDefault="146D80A6" w14:paraId="52A78EBC" w14:textId="5B33331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DA3DFD" w:rsidR="00CB4F68" w:rsidP="146D80A6" w:rsidRDefault="00CB4F68" w14:paraId="0FAAFD21" wp14:textId="23EE00B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Go onto </w:t>
            </w:r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Times Table </w:t>
            </w:r>
            <w:proofErr w:type="spellStart"/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>Rockstars</w:t>
            </w:r>
            <w:proofErr w:type="spellEnd"/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and practise your weekly challenges </w:t>
            </w:r>
            <w:r w:rsidRPr="146D80A6" w:rsidR="6CC3A0E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set </w:t>
            </w:r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to improve your fluency and knowledge of times tables</w:t>
            </w:r>
            <w:r w:rsidRPr="146D80A6" w:rsidR="5CDC7C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.</w:t>
            </w:r>
          </w:p>
          <w:p w:rsidRPr="00DA3DFD" w:rsidR="00CB4F68" w:rsidP="657A9230" w:rsidRDefault="00CB4F68" w14:paraId="5A39BBE3" wp14:textId="7B94375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Pr="00E67D63" w:rsidR="00CB4F68" w:rsidTr="7FA4BFDB" w14:paraId="440EC319" wp14:textId="77777777">
        <w:trPr>
          <w:trHeight w:val="462"/>
        </w:trPr>
        <w:tc>
          <w:tcPr>
            <w:tcW w:w="3060" w:type="dxa"/>
            <w:tcMar/>
          </w:tcPr>
          <w:p w:rsidRPr="008E0558" w:rsidR="00CB4F68" w:rsidP="008E0558" w:rsidRDefault="00CB4F68" w14:paraId="5A3D9F29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572" w:type="dxa"/>
            <w:tcMar/>
          </w:tcPr>
          <w:p w:rsidR="00CB4F68" w:rsidP="657A9230" w:rsidRDefault="00CB4F68" w14:paraId="40C5A3F9" wp14:textId="22FD154E">
            <w:pPr>
              <w:autoSpaceDE w:val="0"/>
              <w:autoSpaceDN w:val="0"/>
              <w:adjustRightInd w:val="0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13CEC7E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Geography</w:t>
            </w:r>
            <w:r w:rsidRPr="657A9230" w:rsidR="13CEC7E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- </w:t>
            </w:r>
            <w:r w:rsidRPr="657A9230" w:rsidR="1E1136E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World Oceans Day is on Monday 8</w:t>
            </w:r>
            <w:r w:rsidRPr="657A9230" w:rsidR="1E1136E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vertAlign w:val="superscript"/>
                <w:lang w:eastAsia="en-GB"/>
              </w:rPr>
              <w:t>th</w:t>
            </w:r>
            <w:r w:rsidRPr="657A9230" w:rsidR="1E1136E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June.  You could have a look at this website which has lots of activities</w:t>
            </w:r>
            <w:r w:rsidRPr="657A9230" w:rsidR="29B94F4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being broadcast live</w:t>
            </w:r>
            <w:r w:rsidRPr="657A9230" w:rsidR="1E1136E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throughout t</w:t>
            </w:r>
            <w:r w:rsidRPr="657A9230" w:rsidR="5DED815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he day.</w:t>
            </w:r>
          </w:p>
          <w:p w:rsidR="00CB4F68" w:rsidP="657A9230" w:rsidRDefault="00CB4F68" w14:paraId="41C8F396" wp14:textId="11DC0CB0">
            <w:pPr>
              <w:pStyle w:val="Normal"/>
              <w:autoSpaceDE w:val="0"/>
              <w:autoSpaceDN w:val="0"/>
              <w:adjustRightInd w:val="0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2"/>
                <w:szCs w:val="22"/>
                <w:lang w:eastAsia="en-GB"/>
              </w:rPr>
            </w:pPr>
            <w:hyperlink r:id="R646295ba98a84eb6">
              <w:r w:rsidRPr="657A9230" w:rsidR="5DED8151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https://worldoceanday.school/</w:t>
              </w:r>
            </w:hyperlink>
            <w:r w:rsidRPr="657A9230" w:rsidR="1E1136E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  <w:r w:rsidRPr="657A9230" w:rsidR="12FE2084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</w:p>
          <w:p w:rsidR="00CB4F68" w:rsidP="657A9230" w:rsidRDefault="00CB4F68" w14:paraId="72A3D3EC" wp14:textId="1BC1B40D">
            <w:pPr>
              <w:autoSpaceDE w:val="0"/>
              <w:autoSpaceDN w:val="0"/>
              <w:adjustRightInd w:val="0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2"/>
                <w:szCs w:val="22"/>
                <w:lang w:eastAsia="en-GB"/>
              </w:rPr>
            </w:pPr>
            <w:r w:rsidRPr="657A9230" w:rsidR="2DDFE12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At 1pm</w:t>
            </w:r>
            <w:r w:rsidRPr="657A9230" w:rsidR="5E2A00C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  <w:r w:rsidRPr="657A9230" w:rsidR="2DDFE12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listen to ‘Little Turtle turns the Tide’ being read by the author </w:t>
            </w:r>
            <w:r w:rsidRPr="657A9230" w:rsidR="36A2EC7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Lauren Davies</w:t>
            </w:r>
            <w:r w:rsidRPr="657A9230" w:rsidR="29F1103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all about a turtle who has a plan to help save the oceans from plastic pollution. </w:t>
            </w:r>
          </w:p>
          <w:p w:rsidR="29F11030" w:rsidP="657A9230" w:rsidRDefault="29F11030" w14:paraId="08AD7E3E" w14:textId="2D7DEA0C">
            <w:pPr>
              <w:pStyle w:val="Normal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29F1103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Make your own </w:t>
            </w:r>
            <w:r w:rsidRPr="657A9230" w:rsidR="7670765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poster</w:t>
            </w:r>
            <w:r w:rsidRPr="657A9230" w:rsidR="6593BB8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  <w:r w:rsidRPr="657A9230" w:rsidR="29F1103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to help </w:t>
            </w:r>
            <w:r w:rsidRPr="657A9230" w:rsidR="5431AB2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remind people of how they can help </w:t>
            </w:r>
            <w:r w:rsidRPr="657A9230" w:rsidR="1E5BCE8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keep the oceans clean. </w:t>
            </w:r>
          </w:p>
          <w:p w:rsidR="1E5BCE82" w:rsidP="657A9230" w:rsidRDefault="1E5BCE82" w14:paraId="0D7B2809" w14:textId="4AE09FB5">
            <w:pPr>
              <w:pStyle w:val="Normal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1E5BCE8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You could also make a list of rules, each one beginning with a letter of OCEANS</w:t>
            </w:r>
            <w:r w:rsidRPr="657A9230" w:rsidR="6D9D38C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(there is a template to help you with this).</w:t>
            </w:r>
          </w:p>
          <w:p w:rsidR="18613863" w:rsidP="657A9230" w:rsidRDefault="18613863" w14:paraId="76927057" w14:textId="27E941A4">
            <w:pPr>
              <w:pStyle w:val="Normal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1861386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See the music activity below to help you learn the names of the continents and oceans.</w:t>
            </w:r>
          </w:p>
          <w:p w:rsidR="528313AF" w:rsidP="657A9230" w:rsidRDefault="528313AF" w14:paraId="3B3520DA" w14:textId="77BF7225">
            <w:pPr>
              <w:pStyle w:val="Normal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528313A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You could also see some of the creatures found in the sea by watching Barnaby Bear at the aquarium </w:t>
            </w:r>
            <w:hyperlink r:id="Rca1c374ebc234cbb">
              <w:r w:rsidRPr="657A9230" w:rsidR="528313AF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https://www.bbc.co.uk/bitesize/clips/z7q6sbk</w:t>
              </w:r>
            </w:hyperlink>
          </w:p>
          <w:p w:rsidR="00CB4F68" w:rsidP="657A9230" w:rsidRDefault="00CB4F68" w14:paraId="0D0B940D" wp14:textId="77777777" wp14:noSpellErr="1">
            <w:pPr>
              <w:autoSpaceDE w:val="0"/>
              <w:autoSpaceDN w:val="0"/>
              <w:adjustRightInd w:val="0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2"/>
                <w:szCs w:val="22"/>
                <w:lang w:eastAsia="en-GB"/>
              </w:rPr>
            </w:pPr>
          </w:p>
          <w:p w:rsidR="00CB4F68" w:rsidP="657A9230" w:rsidRDefault="00CB4F68" w14:paraId="0E27B00A" wp14:textId="6E495077">
            <w:pPr>
              <w:autoSpaceDE w:val="0"/>
              <w:autoSpaceDN w:val="0"/>
              <w:adjustRightInd w:val="0"/>
              <w:spacing w:after="3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2"/>
                <w:szCs w:val="22"/>
                <w:lang w:eastAsia="en-GB"/>
              </w:rPr>
            </w:pPr>
            <w:r w:rsidRPr="657A9230" w:rsidR="21F36B3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Science</w:t>
            </w:r>
            <w:r w:rsidRPr="657A9230" w:rsidR="21F36B3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- </w:t>
            </w: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Bubble </w:t>
            </w:r>
            <w:r w:rsidRPr="657A9230" w:rsidR="02595F2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In</w:t>
            </w: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vestigation!</w:t>
            </w:r>
          </w:p>
          <w:p w:rsidRPr="0017133A" w:rsidR="00CB4F68" w:rsidP="657A9230" w:rsidRDefault="00CB4F68" w14:paraId="1ACFEF26" wp14:textId="4DEAABC6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How are bubbles made?</w:t>
            </w:r>
          </w:p>
          <w:p w:rsidRPr="0017133A" w:rsidR="00CB4F68" w:rsidP="657A9230" w:rsidRDefault="00CB4F68" w14:paraId="1F745915" wp14:textId="7AE03D52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What makes the bubbles bubbly?</w:t>
            </w:r>
          </w:p>
          <w:p w:rsidRPr="0017133A" w:rsidR="00CB4F68" w:rsidP="657A9230" w:rsidRDefault="00CB4F68" w14:paraId="3147A828" wp14:textId="1011E1BB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How do you make the biggest bubble?</w:t>
            </w:r>
          </w:p>
          <w:p w:rsidRPr="0017133A" w:rsidR="00CB4F68" w:rsidP="657A9230" w:rsidRDefault="00CB4F68" w14:paraId="26486235" wp14:textId="1D9DD698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What colours can you see in the bubbles?</w:t>
            </w:r>
          </w:p>
          <w:p w:rsidRPr="0017133A" w:rsidR="00CB4F68" w:rsidP="657A9230" w:rsidRDefault="00CB4F68" w14:paraId="6FBEDA2A" wp14:textId="654797CB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Which bubble wand makes the best </w:t>
            </w: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bubbles?</w:t>
            </w: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</w:p>
          <w:p w:rsidRPr="0017133A" w:rsidR="00CB4F68" w:rsidP="657A9230" w:rsidRDefault="00CB4F68" w14:paraId="66FC5E62" wp14:textId="205CF707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(Can you try making different shaped wands?)</w:t>
            </w:r>
          </w:p>
          <w:p w:rsidRPr="0017133A" w:rsidR="00CB4F68" w:rsidP="657A9230" w:rsidRDefault="00CB4F68" w14:paraId="424B6362" wp14:textId="05CAFE3F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3D7FFA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Can you make different shaped bubbles?</w:t>
            </w:r>
          </w:p>
          <w:p w:rsidRPr="0017133A" w:rsidR="00CB4F68" w:rsidP="657A9230" w:rsidRDefault="00CB4F68" w14:paraId="15AB62AA" wp14:textId="23840BE4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17133A" w:rsidR="00CB4F68" w:rsidP="657A9230" w:rsidRDefault="00CB4F68" w14:paraId="41200437" wp14:textId="524F0EBE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657A9230" w:rsidR="7C821A2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Have a look at ‘Brilliant Bubbles’ Organiser card and Activities </w:t>
            </w:r>
            <w:r w:rsidRPr="657A9230" w:rsidR="7C821A2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card </w:t>
            </w:r>
            <w:r w:rsidRPr="657A9230" w:rsidR="7275CEA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in</w:t>
            </w:r>
            <w:r w:rsidRPr="657A9230" w:rsidR="7275CEA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  <w:r w:rsidRPr="657A9230" w:rsidR="439DE5B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the</w:t>
            </w:r>
            <w:r w:rsidRPr="657A9230" w:rsidR="7275CEA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  <w:r w:rsidRPr="657A9230" w:rsidR="7C821A2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attachmen</w:t>
            </w:r>
            <w:r w:rsidRPr="657A9230" w:rsidR="7C821A2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ts</w:t>
            </w:r>
            <w:r w:rsidRPr="657A9230" w:rsidR="779862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.</w:t>
            </w:r>
          </w:p>
          <w:p w:rsidRPr="0017133A" w:rsidR="00CB4F68" w:rsidP="657A9230" w:rsidRDefault="00CB4F68" w14:paraId="61D4BDE5" wp14:textId="1A1E1A69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17133A" w:rsidR="00CB4F68" w:rsidP="657A9230" w:rsidRDefault="00CB4F68" w14:paraId="267102C4" wp14:textId="5264895B">
            <w:pPr>
              <w:pStyle w:val="Normal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49044E2C" w:rsidR="650FE9F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30 Days Wild</w:t>
            </w:r>
            <w:r w:rsidRPr="49044E2C" w:rsidR="650FE9F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with Wild</w:t>
            </w:r>
            <w:r w:rsidRPr="49044E2C" w:rsidR="5CFC259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l</w:t>
            </w:r>
            <w:r w:rsidRPr="49044E2C" w:rsidR="650FE9F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ife Trust continues this week! Have a look at the challenge</w:t>
            </w:r>
            <w:r w:rsidRPr="49044E2C" w:rsidR="7E00288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>s</w:t>
            </w:r>
            <w:r w:rsidRPr="49044E2C" w:rsidR="650FE9F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for days 8-14</w:t>
            </w:r>
            <w:r w:rsidRPr="49044E2C" w:rsidR="433DFEA4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or use the bingo activity to spot different things if you are out for a walk.</w:t>
            </w:r>
          </w:p>
          <w:p w:rsidRPr="0017133A" w:rsidR="00CB4F68" w:rsidP="657A9230" w:rsidRDefault="00CB4F68" w14:paraId="60061E4C" wp14:textId="3069AB10">
            <w:pPr>
              <w:pStyle w:val="SoWBullet1"/>
              <w:spacing w:after="3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</w:tc>
      </w:tr>
      <w:tr xmlns:wp14="http://schemas.microsoft.com/office/word/2010/wordml" w:rsidRPr="00E67D63" w:rsidR="00CB4F68" w:rsidTr="7FA4BFDB" w14:paraId="324E795A" wp14:textId="77777777">
        <w:trPr>
          <w:trHeight w:val="940"/>
        </w:trPr>
        <w:tc>
          <w:tcPr>
            <w:tcW w:w="3060" w:type="dxa"/>
            <w:tcMar/>
          </w:tcPr>
          <w:p w:rsidRPr="008F7E30" w:rsidR="00CB4F68" w:rsidP="008E0558" w:rsidRDefault="00CB4F68" w14:paraId="1E211456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572" w:type="dxa"/>
            <w:tcMar/>
          </w:tcPr>
          <w:p w:rsidR="00CB4F68" w:rsidP="657A9230" w:rsidRDefault="00CB4F68" w14:paraId="4B94D5A5" wp14:textId="3C38FB48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03157AD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Dance</w:t>
            </w:r>
            <w:r w:rsidRPr="657A9230" w:rsidR="03157AD7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- </w:t>
            </w:r>
            <w:r w:rsidRPr="657A9230" w:rsidR="5099DA6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Watch videos of sea creatures and how they move! Can you </w:t>
            </w:r>
            <w:r w:rsidRPr="657A9230" w:rsidR="1C78B36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move </w:t>
            </w:r>
            <w:r w:rsidRPr="657A9230" w:rsidR="1C78B36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around and</w:t>
            </w:r>
            <w:r w:rsidRPr="657A9230" w:rsidR="1C78B36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proofErr w:type="spellStart"/>
            <w:r w:rsidRPr="657A9230" w:rsidR="5099DA6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mimmick</w:t>
            </w:r>
            <w:proofErr w:type="spellEnd"/>
            <w:r w:rsidRPr="657A9230" w:rsidR="5099DA6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the movements?</w:t>
            </w:r>
            <w:r w:rsidRPr="657A9230" w:rsidR="7D200F6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Look at crustaceans – different types of bottom feeders, octop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 and weaving fish. Think 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abou</w:t>
            </w:r>
            <w:r w:rsidRPr="657A9230" w:rsidR="45529E8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the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waves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and how it would affect</w:t>
            </w:r>
            <w:r w:rsidRPr="657A9230" w:rsidR="1907B13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the movement. </w:t>
            </w:r>
          </w:p>
          <w:p w:rsidR="00CB4F68" w:rsidP="657A9230" w:rsidRDefault="00CB4F68" w14:paraId="45CA2994" wp14:textId="214099B4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CB4F68" w:rsidP="657A9230" w:rsidRDefault="00CB4F68" w14:paraId="3CAF9720" wp14:textId="379B76BF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57A9230" w:rsidR="6AC95D1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How could you wave your body like an octopus- knees</w:t>
            </w:r>
            <w:r w:rsidRPr="657A9230" w:rsidR="353BA04F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-</w:t>
            </w:r>
            <w:r w:rsidRPr="657A9230" w:rsidR="6AC95D1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hips</w:t>
            </w:r>
            <w:r w:rsidRPr="657A9230" w:rsidR="0ACC43C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-</w:t>
            </w:r>
            <w:r w:rsidRPr="657A9230" w:rsidR="6AC95D1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head and shoulders</w:t>
            </w:r>
            <w:r w:rsidRPr="657A9230" w:rsidR="128FA87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-</w:t>
            </w:r>
            <w:r w:rsidRPr="657A9230" w:rsidR="6AC95D1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el</w:t>
            </w:r>
            <w:r w:rsidRPr="657A9230" w:rsidR="2754084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bows hands</w:t>
            </w:r>
            <w:r w:rsidRPr="657A9230" w:rsidR="2925616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!</w:t>
            </w:r>
          </w:p>
          <w:p w:rsidR="00CB4F68" w:rsidP="657A9230" w:rsidRDefault="00CB4F68" w14:paraId="025D1DB4" wp14:textId="53417DF9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CB4F68" w:rsidP="657A9230" w:rsidRDefault="00CB4F68" w14:paraId="12E7D9B5" wp14:textId="63F5C118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E77C02E" w:rsidR="337DF42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Try a </w:t>
            </w:r>
            <w:r w:rsidRPr="0E77C02E" w:rsidR="2DEB1387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</w:t>
            </w:r>
            <w:r w:rsidRPr="0E77C02E" w:rsidR="337DF42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ex</w:t>
            </w:r>
            <w:r w:rsidRPr="0E77C02E" w:rsidR="66F542A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ican</w:t>
            </w:r>
            <w:r w:rsidRPr="0E77C02E" w:rsidR="337DF42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wave with your family showing a gradual build up as waves become stronger!</w:t>
            </w:r>
          </w:p>
          <w:p w:rsidR="00CB4F68" w:rsidP="657A9230" w:rsidRDefault="00CB4F68" w14:paraId="2095C1F1" wp14:textId="5CBF0383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CB4F68" w:rsidP="000D6D26" w:rsidRDefault="00CB4F68" w14:paraId="0D719E86" wp14:textId="2D1D5617">
            <w:pPr>
              <w:spacing w:after="0" w:line="240" w:lineRule="auto"/>
            </w:pPr>
            <w:r w:rsidRPr="146D80A6" w:rsidR="0641E944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Go noodle</w:t>
            </w:r>
            <w:r w:rsidRPr="146D80A6" w:rsidR="0641E94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provides a variety of dances/Zumba/movement/mindfulness exercises for children. </w:t>
            </w:r>
            <w:hyperlink r:id="R3accc6b414e14480">
              <w:r w:rsidRPr="146D80A6" w:rsidR="0641E944">
                <w:rPr>
                  <w:rStyle w:val="Hyperlink"/>
                  <w:rFonts w:ascii="Comic Sans MS" w:hAnsi="Comic Sans MS" w:eastAsia="Comic Sans MS" w:cs="Comic Sans MS"/>
                  <w:noProof w:val="0"/>
                  <w:sz w:val="20"/>
                  <w:szCs w:val="20"/>
                  <w:lang w:val="en-GB"/>
                </w:rPr>
                <w:t>https://family.gonoodle.com/</w:t>
              </w:r>
            </w:hyperlink>
            <w:r w:rsidRPr="146D80A6" w:rsidR="0641E94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146D80A6" w:rsidP="146D80A6" w:rsidRDefault="146D80A6" w14:paraId="4131166D" w14:textId="35060F53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</w:p>
          <w:p w:rsidR="00CB4F68" w:rsidP="000D6D26" w:rsidRDefault="00CB4F68" w14:paraId="1DC2C2BC" wp14:textId="2417911A">
            <w:pPr>
              <w:spacing w:after="0" w:line="240" w:lineRule="auto"/>
            </w:pPr>
            <w:r w:rsidRPr="657A9230" w:rsidR="4AE87068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20"/>
                <w:szCs w:val="20"/>
                <w:lang w:val="en-GB"/>
              </w:rPr>
              <w:t>Super Movers</w:t>
            </w:r>
            <w:r w:rsidRPr="657A9230" w:rsidR="4AE87068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on BBC Bitesize is a chance to move around and learn at the same time!   </w:t>
            </w:r>
            <w:hyperlink r:id="Rd8ee15a3b7514d3c">
              <w:r w:rsidRPr="657A9230" w:rsidR="4AE87068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en-GB"/>
                </w:rPr>
                <w:t>https://www.bbc.co.uk/teach/supermovers</w:t>
              </w:r>
            </w:hyperlink>
          </w:p>
          <w:p w:rsidR="00CB4F68" w:rsidP="657A9230" w:rsidRDefault="00CB4F68" w14:paraId="3DEEC669" wp14:textId="79B31F1A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Pr="00DA3DFD" w:rsidR="00CB4F68" w:rsidP="657A9230" w:rsidRDefault="00CB4F68" w14:paraId="049F31CB" w14:noSpellErr="1" wp14:textId="0E4C3FAC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xmlns:wp14="http://schemas.microsoft.com/office/word/2010/wordml" w:rsidRPr="00E67D63" w:rsidR="00CB4F68" w:rsidTr="7FA4BFDB" w14:paraId="25D2A1A1" wp14:textId="77777777">
        <w:trPr>
          <w:trHeight w:val="645"/>
        </w:trPr>
        <w:tc>
          <w:tcPr>
            <w:tcW w:w="3060" w:type="dxa"/>
            <w:tcMar/>
          </w:tcPr>
          <w:p w:rsidRPr="0011794A" w:rsidR="00CB4F68" w:rsidP="00CB4F68" w:rsidRDefault="00CB4F68" w14:paraId="55486939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572" w:type="dxa"/>
            <w:tcMar/>
          </w:tcPr>
          <w:p w:rsidR="00CB4F68" w:rsidP="7FA4BFDB" w:rsidRDefault="00CB4F68" w14:paraId="073FCA00" wp14:textId="4455FFBB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7FA4BFDB" w:rsidR="2AB02FE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>Art</w:t>
            </w:r>
            <w:r w:rsidRPr="7FA4BFDB" w:rsidR="1524B6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– </w:t>
            </w:r>
            <w:r w:rsidRPr="7FA4BFDB" w:rsidR="1524B64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Use the </w:t>
            </w:r>
            <w:proofErr w:type="spellStart"/>
            <w:r w:rsidRPr="7FA4BFDB" w:rsidR="1524B64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powerpoint</w:t>
            </w:r>
            <w:proofErr w:type="spellEnd"/>
            <w:r w:rsidRPr="7FA4BFDB" w:rsidR="1524B64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‘Ideas for making an ocean collage’ to make your own under the sea picture.</w:t>
            </w:r>
          </w:p>
          <w:p w:rsidR="00CB4F68" w:rsidP="657A9230" w:rsidRDefault="00CB4F68" w14:paraId="53128261" wp14:textId="350C1B16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7FA4BFDB" w:rsidR="02948B8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Use </w:t>
            </w:r>
            <w:hyperlink r:id="R5ad9213ec9e944e6">
              <w:r w:rsidRPr="7FA4BFDB" w:rsidR="02948B87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https://www.youtube.com/watch?v=UmZgsnY8fMQ</w:t>
              </w:r>
            </w:hyperlink>
            <w:r w:rsidRPr="7FA4BFDB" w:rsidR="02948B8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 to make moving paper fish.</w:t>
            </w:r>
          </w:p>
          <w:p w:rsidR="00CB4F68" w:rsidP="657A9230" w:rsidRDefault="00CB4F68" w14:paraId="08B09D8A" wp14:textId="1FB08B59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="00CB4F68" w:rsidP="657A9230" w:rsidRDefault="00CB4F68" w14:paraId="1032E08B" wp14:textId="12B147B3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657A9230" w:rsidR="0C9DEC9E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2"/>
                <w:szCs w:val="22"/>
                <w:lang w:val="en-GB"/>
              </w:rPr>
              <w:t>St Joes only – Please see the Sudbury Community Challenge that has been set for this week for every child. (In attachments)</w:t>
            </w:r>
          </w:p>
          <w:p w:rsidR="00CB4F68" w:rsidP="657A9230" w:rsidRDefault="00CB4F68" w14:paraId="6AD9AEB3" wp14:textId="28DE0A91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="00CB4F68" w:rsidP="657A9230" w:rsidRDefault="00CB4F68" w14:paraId="36D93D0C" wp14:textId="28E5E600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="00CB4F68" w:rsidP="657A9230" w:rsidRDefault="00CB4F68" w14:paraId="37C0B853" wp14:textId="05741B16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5C0217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  <w:t>Music</w:t>
            </w:r>
            <w:r w:rsidRPr="657A9230" w:rsidR="7693DE3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– </w:t>
            </w:r>
            <w:r w:rsidRPr="657A9230" w:rsidR="400B3DB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Use the </w:t>
            </w:r>
            <w:proofErr w:type="spellStart"/>
            <w:r w:rsidRPr="657A9230" w:rsidR="400B3DB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powerpoint</w:t>
            </w:r>
            <w:proofErr w:type="spellEnd"/>
            <w:r w:rsidRPr="657A9230" w:rsidR="400B3DB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to sing along to ‘The geography song’.</w:t>
            </w:r>
            <w:r w:rsidRPr="657A9230" w:rsidR="15C6EB0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, and to play a game to help you learn the names of the continents and oceans.</w:t>
            </w:r>
          </w:p>
          <w:p w:rsidR="00CB4F68" w:rsidP="657A9230" w:rsidRDefault="00CB4F68" w14:paraId="2F8987AF" wp14:textId="0A9CEC07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="00CB4F68" w:rsidP="657A9230" w:rsidRDefault="00CB4F68" w14:paraId="5FCD814C" wp14:textId="529BB16E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57A9230" w:rsidR="7693DE3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Learn the song ‘Baby Beluga’ from Sing Up using this link </w:t>
            </w:r>
            <w:hyperlink r:id="R851ac17d7cf14edb">
              <w:r w:rsidRPr="657A9230" w:rsidR="7693DE3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lang w:val="en-GB"/>
                </w:rPr>
                <w:t>https://www.singup.org/singupathome/songs-for-learning/4-7</w:t>
              </w:r>
            </w:hyperlink>
            <w:r w:rsidRPr="657A9230" w:rsidR="77EA133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Just scroll down to find the song.</w:t>
            </w:r>
          </w:p>
          <w:p w:rsidR="00CB4F68" w:rsidP="657A9230" w:rsidRDefault="00CB4F68" w14:paraId="62486C05" wp14:textId="54003596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DA3DFD" w:rsidR="00CB4F68" w:rsidP="146D80A6" w:rsidRDefault="00CB4F68" w14:paraId="4DDBEF00" wp14:textId="78F0E8D5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</w:tc>
      </w:tr>
    </w:tbl>
    <w:tbl>
      <w:tblPr>
        <w:tblW w:w="0" w:type="auto"/>
        <w:jc w:val="center"/>
        <w:tblBorders>
          <w:top w:val="single" w:color="000000" w:themeColor="text1" w:sz="4"/>
          <w:left w:val="single" w:color="000000" w:themeColor="text1" w:sz="4"/>
          <w:bottom w:val="single" w:color="000000" w:themeColor="text1" w:sz="4"/>
          <w:right w:val="single" w:color="000000" w:themeColor="text1" w:sz="4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3060"/>
        <w:gridCol w:w="7572"/>
      </w:tblGrid>
      <w:tr w:rsidR="657A9230" w:rsidTr="49044E2C" w14:paraId="633E5348">
        <w:trPr>
          <w:trHeight w:val="645"/>
        </w:trPr>
        <w:tc>
          <w:tcPr>
            <w:tcW w:w="3060" w:type="dxa"/>
            <w:tcMar/>
          </w:tcPr>
          <w:p w:rsidR="6C3A3B16" w:rsidP="657A9230" w:rsidRDefault="6C3A3B16" w14:paraId="61A07DA8" w14:textId="5609A7C7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57A9230" w:rsidR="6C3A3B16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572" w:type="dxa"/>
            <w:tcMar/>
          </w:tcPr>
          <w:p w:rsidR="657A9230" w:rsidP="49044E2C" w:rsidRDefault="657A9230" w14:paraId="0EFC55C5" w14:textId="66B57FE0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9044E2C" w:rsidR="0E83C91A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>RE</w:t>
            </w:r>
            <w:r w:rsidRPr="49044E2C" w:rsidR="0E83C91A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– </w:t>
            </w:r>
            <w:r w:rsidRPr="49044E2C" w:rsidR="0E83C91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Use the ‘Being a Sikh’ </w:t>
            </w:r>
            <w:proofErr w:type="spellStart"/>
            <w:r w:rsidRPr="49044E2C" w:rsidR="0E83C91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powerp</w:t>
            </w:r>
            <w:r w:rsidRPr="49044E2C" w:rsidR="18DF4AD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oint</w:t>
            </w:r>
            <w:proofErr w:type="spellEnd"/>
            <w:r w:rsidRPr="49044E2C" w:rsidR="18DF4AD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to learn about another religion. You will find out a little about their place of worship and </w:t>
            </w:r>
            <w:r w:rsidRPr="49044E2C" w:rsidR="3EA3DCD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the way that they worship. Use this to try to answer some of the questions in the other </w:t>
            </w:r>
            <w:proofErr w:type="spellStart"/>
            <w:r w:rsidRPr="49044E2C" w:rsidR="3EA3DCD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powerpoint</w:t>
            </w:r>
            <w:proofErr w:type="spellEnd"/>
            <w:r w:rsidRPr="49044E2C" w:rsidR="3EA3DCD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- ‘What does it mean to be Sikh?’</w:t>
            </w:r>
            <w:r w:rsidRPr="49044E2C" w:rsidR="049F07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(When we learn about this in school, we role play coming to the gurdwara</w:t>
            </w:r>
            <w:r w:rsidRPr="49044E2C" w:rsidR="4AD579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, taking off our shoes, crossing legs, covering our heads etc.)</w:t>
            </w:r>
          </w:p>
          <w:p w:rsidR="657A9230" w:rsidP="657A9230" w:rsidRDefault="657A9230" w14:paraId="78EE5838" w14:textId="41C73C51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657A9230" w:rsidP="657A9230" w:rsidRDefault="657A9230" w14:noSpellErr="1" w14:paraId="6FC28DC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657A9230" w:rsidP="657A9230" w:rsidRDefault="657A9230" w14:noSpellErr="1" w14:paraId="262344A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657A9230" w:rsidP="657A9230" w:rsidRDefault="657A9230" w14:noSpellErr="1" w14:paraId="1E64810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657A9230" w:rsidP="657A9230" w:rsidRDefault="657A9230" w14:noSpellErr="1" w14:paraId="0DBF980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xmlns:wp14="http://schemas.microsoft.com/office/word/2010/wordml" w:rsidR="00ED1592" w:rsidP="657A9230" w:rsidRDefault="00ED1592" w14:paraId="3461D779" wp14:textId="33033E67">
      <w:pPr>
        <w:pStyle w:val="Normal"/>
        <w:rPr>
          <w:rFonts w:ascii="Comic Sans MS" w:hAnsi="Comic Sans MS"/>
        </w:rPr>
      </w:pPr>
    </w:p>
    <w:p xmlns:wp14="http://schemas.microsoft.com/office/word/2010/wordml" w:rsidR="001A2267" w:rsidP="0095600D" w:rsidRDefault="001A2267" w14:paraId="3CF2D8B6" wp14:textId="77777777">
      <w:pPr>
        <w:rPr>
          <w:rFonts w:ascii="Comic Sans MS" w:hAnsi="Comic Sans MS"/>
        </w:rPr>
      </w:pPr>
    </w:p>
    <w:p xmlns:wp14="http://schemas.microsoft.com/office/word/2010/wordml" w:rsidR="001A2267" w:rsidP="0095600D" w:rsidRDefault="001A2267" w14:paraId="0FB78278" wp14:textId="77777777">
      <w:pPr>
        <w:rPr>
          <w:rFonts w:ascii="Comic Sans MS" w:hAnsi="Comic Sans MS"/>
        </w:rPr>
      </w:pPr>
    </w:p>
    <w:p xmlns:wp14="http://schemas.microsoft.com/office/word/2010/wordml" w:rsidRPr="002665D3" w:rsidR="00CE673A" w:rsidP="0090245C" w:rsidRDefault="00CE673A" w14:paraId="1FC39945" wp14:textId="77777777">
      <w:pPr>
        <w:rPr>
          <w:rFonts w:ascii="Comic Sans MS" w:hAnsi="Comic Sans MS"/>
        </w:rPr>
      </w:pPr>
    </w:p>
    <w:sectPr w:rsidRPr="002665D3" w:rsidR="00CE673A" w:rsidSect="006B51AB">
      <w:pgSz w:w="11906" w:h="16838" w:orient="portrait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77723D" w:rsidP="006B51AB" w:rsidRDefault="0077723D" w14:paraId="0562CB0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7723D" w:rsidP="006B51AB" w:rsidRDefault="0077723D" w14:paraId="34CE0A4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77723D" w:rsidP="006B51AB" w:rsidRDefault="0077723D" w14:paraId="62EBF3C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7723D" w:rsidP="006B51AB" w:rsidRDefault="0077723D" w14:paraId="6D98A12B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45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C5F10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00FF5F11"/>
    <w:rsid w:val="02595F2A"/>
    <w:rsid w:val="0292A911"/>
    <w:rsid w:val="0292A911"/>
    <w:rsid w:val="02948B87"/>
    <w:rsid w:val="03157AD7"/>
    <w:rsid w:val="03430045"/>
    <w:rsid w:val="038F7CE7"/>
    <w:rsid w:val="0410B138"/>
    <w:rsid w:val="04804DA8"/>
    <w:rsid w:val="049F0755"/>
    <w:rsid w:val="0641E944"/>
    <w:rsid w:val="0661AE06"/>
    <w:rsid w:val="06CFD783"/>
    <w:rsid w:val="06D49101"/>
    <w:rsid w:val="06D49101"/>
    <w:rsid w:val="06EF0455"/>
    <w:rsid w:val="080A7D25"/>
    <w:rsid w:val="08B243B7"/>
    <w:rsid w:val="08F5D77D"/>
    <w:rsid w:val="099E23D5"/>
    <w:rsid w:val="099E23D5"/>
    <w:rsid w:val="09F372C9"/>
    <w:rsid w:val="0A03E86F"/>
    <w:rsid w:val="0AA9075C"/>
    <w:rsid w:val="0ACC43C5"/>
    <w:rsid w:val="0AD54169"/>
    <w:rsid w:val="0AFD3E9D"/>
    <w:rsid w:val="0B82D943"/>
    <w:rsid w:val="0B82D943"/>
    <w:rsid w:val="0B858E91"/>
    <w:rsid w:val="0B858E91"/>
    <w:rsid w:val="0B931E33"/>
    <w:rsid w:val="0C9DEC9E"/>
    <w:rsid w:val="0CCDDDA5"/>
    <w:rsid w:val="0D826EFD"/>
    <w:rsid w:val="0E77C02E"/>
    <w:rsid w:val="0E83C91A"/>
    <w:rsid w:val="0FADB0C7"/>
    <w:rsid w:val="0FF67D97"/>
    <w:rsid w:val="1024A106"/>
    <w:rsid w:val="11A99CBF"/>
    <w:rsid w:val="11A99CBF"/>
    <w:rsid w:val="11F1A8E7"/>
    <w:rsid w:val="12457855"/>
    <w:rsid w:val="1289CCF0"/>
    <w:rsid w:val="1289CCF0"/>
    <w:rsid w:val="128FA87D"/>
    <w:rsid w:val="12FE2084"/>
    <w:rsid w:val="1395D3ED"/>
    <w:rsid w:val="13CEC7E2"/>
    <w:rsid w:val="146D80A6"/>
    <w:rsid w:val="14D9AE27"/>
    <w:rsid w:val="1524B648"/>
    <w:rsid w:val="15C6EB05"/>
    <w:rsid w:val="15D65E99"/>
    <w:rsid w:val="15D65E99"/>
    <w:rsid w:val="15DC4485"/>
    <w:rsid w:val="1709DB6E"/>
    <w:rsid w:val="1709DB6E"/>
    <w:rsid w:val="17160FEF"/>
    <w:rsid w:val="18613863"/>
    <w:rsid w:val="18DF4AD8"/>
    <w:rsid w:val="1907B139"/>
    <w:rsid w:val="1AAC5111"/>
    <w:rsid w:val="1B90F5DE"/>
    <w:rsid w:val="1B96896F"/>
    <w:rsid w:val="1BAD6E7F"/>
    <w:rsid w:val="1C0081F0"/>
    <w:rsid w:val="1C3F67EC"/>
    <w:rsid w:val="1C3F67EC"/>
    <w:rsid w:val="1C78B36D"/>
    <w:rsid w:val="1CAE10B2"/>
    <w:rsid w:val="1D77B86A"/>
    <w:rsid w:val="1E1136EA"/>
    <w:rsid w:val="1E5BCE82"/>
    <w:rsid w:val="1E9E017D"/>
    <w:rsid w:val="1FA044F8"/>
    <w:rsid w:val="20BFED1F"/>
    <w:rsid w:val="21268739"/>
    <w:rsid w:val="21F36B3A"/>
    <w:rsid w:val="23368F76"/>
    <w:rsid w:val="243DFE1F"/>
    <w:rsid w:val="24571689"/>
    <w:rsid w:val="24571689"/>
    <w:rsid w:val="24F8EE67"/>
    <w:rsid w:val="27366E43"/>
    <w:rsid w:val="2754084A"/>
    <w:rsid w:val="276AFC82"/>
    <w:rsid w:val="27A86B8D"/>
    <w:rsid w:val="2843A1C2"/>
    <w:rsid w:val="2851779D"/>
    <w:rsid w:val="29256163"/>
    <w:rsid w:val="29B94F41"/>
    <w:rsid w:val="29F11030"/>
    <w:rsid w:val="29F70306"/>
    <w:rsid w:val="2AB02FE4"/>
    <w:rsid w:val="2AB84EE3"/>
    <w:rsid w:val="2AE6BE64"/>
    <w:rsid w:val="2AE7303D"/>
    <w:rsid w:val="2B2D806A"/>
    <w:rsid w:val="2B8948AD"/>
    <w:rsid w:val="2B8948AD"/>
    <w:rsid w:val="2C7F0D0F"/>
    <w:rsid w:val="2C8EB3B4"/>
    <w:rsid w:val="2DDFE12B"/>
    <w:rsid w:val="2DEB1387"/>
    <w:rsid w:val="2EAE9792"/>
    <w:rsid w:val="2FBA0793"/>
    <w:rsid w:val="2FD0EFA0"/>
    <w:rsid w:val="302C4768"/>
    <w:rsid w:val="30827B8C"/>
    <w:rsid w:val="30827B8C"/>
    <w:rsid w:val="3084E73F"/>
    <w:rsid w:val="31363034"/>
    <w:rsid w:val="31620CED"/>
    <w:rsid w:val="31E7C86A"/>
    <w:rsid w:val="31FB5F47"/>
    <w:rsid w:val="33149A79"/>
    <w:rsid w:val="33149A79"/>
    <w:rsid w:val="337DF421"/>
    <w:rsid w:val="33D9D8AA"/>
    <w:rsid w:val="33D9D8AA"/>
    <w:rsid w:val="34755A35"/>
    <w:rsid w:val="3526721C"/>
    <w:rsid w:val="353BA04F"/>
    <w:rsid w:val="35DC023E"/>
    <w:rsid w:val="363EEAA8"/>
    <w:rsid w:val="363EEAA8"/>
    <w:rsid w:val="364C30A3"/>
    <w:rsid w:val="367558F5"/>
    <w:rsid w:val="36A2EC77"/>
    <w:rsid w:val="37343CD2"/>
    <w:rsid w:val="3808FB58"/>
    <w:rsid w:val="3947C61D"/>
    <w:rsid w:val="3C1B1EF3"/>
    <w:rsid w:val="3D3E4354"/>
    <w:rsid w:val="3D7FFA09"/>
    <w:rsid w:val="3DC1748D"/>
    <w:rsid w:val="3EA3DCDC"/>
    <w:rsid w:val="3FD6EDED"/>
    <w:rsid w:val="3FE184C1"/>
    <w:rsid w:val="400B3DB5"/>
    <w:rsid w:val="40A932FE"/>
    <w:rsid w:val="41025808"/>
    <w:rsid w:val="414EEA97"/>
    <w:rsid w:val="418AD153"/>
    <w:rsid w:val="41BB7DCB"/>
    <w:rsid w:val="41D54E70"/>
    <w:rsid w:val="42621D64"/>
    <w:rsid w:val="43232034"/>
    <w:rsid w:val="43232034"/>
    <w:rsid w:val="433DFEA4"/>
    <w:rsid w:val="4343C2C7"/>
    <w:rsid w:val="439DE5BD"/>
    <w:rsid w:val="44B0F5B8"/>
    <w:rsid w:val="45242668"/>
    <w:rsid w:val="45529E8D"/>
    <w:rsid w:val="46487B10"/>
    <w:rsid w:val="467D0B8C"/>
    <w:rsid w:val="4681FEBB"/>
    <w:rsid w:val="4681FEBB"/>
    <w:rsid w:val="48A3B17E"/>
    <w:rsid w:val="49044E2C"/>
    <w:rsid w:val="4A28CCB7"/>
    <w:rsid w:val="4A4E476F"/>
    <w:rsid w:val="4A898D1C"/>
    <w:rsid w:val="4AD579F8"/>
    <w:rsid w:val="4AE87068"/>
    <w:rsid w:val="4AFED6B7"/>
    <w:rsid w:val="4B2EAAD0"/>
    <w:rsid w:val="4BABC2AA"/>
    <w:rsid w:val="4C140A01"/>
    <w:rsid w:val="4C692400"/>
    <w:rsid w:val="4C713F8B"/>
    <w:rsid w:val="4CB06B21"/>
    <w:rsid w:val="4DDA2F45"/>
    <w:rsid w:val="4E27511C"/>
    <w:rsid w:val="4E3ABA69"/>
    <w:rsid w:val="4E6289EC"/>
    <w:rsid w:val="4EADCDD7"/>
    <w:rsid w:val="4F722E4E"/>
    <w:rsid w:val="4F8767D5"/>
    <w:rsid w:val="4FDE5F6B"/>
    <w:rsid w:val="506CC991"/>
    <w:rsid w:val="5099DA64"/>
    <w:rsid w:val="5144AB8A"/>
    <w:rsid w:val="5159A523"/>
    <w:rsid w:val="523DAA0C"/>
    <w:rsid w:val="525C4A0C"/>
    <w:rsid w:val="5267A6DE"/>
    <w:rsid w:val="5275CD4D"/>
    <w:rsid w:val="528313AF"/>
    <w:rsid w:val="52B26349"/>
    <w:rsid w:val="52B429C2"/>
    <w:rsid w:val="52F5F983"/>
    <w:rsid w:val="53CC0258"/>
    <w:rsid w:val="5431AB22"/>
    <w:rsid w:val="5444F9F4"/>
    <w:rsid w:val="54601983"/>
    <w:rsid w:val="54601983"/>
    <w:rsid w:val="55308FE2"/>
    <w:rsid w:val="55D365E4"/>
    <w:rsid w:val="5660F364"/>
    <w:rsid w:val="57477DAE"/>
    <w:rsid w:val="57490D53"/>
    <w:rsid w:val="57B5F71A"/>
    <w:rsid w:val="57B5F71A"/>
    <w:rsid w:val="58550C9B"/>
    <w:rsid w:val="58AA57A4"/>
    <w:rsid w:val="58AA57A4"/>
    <w:rsid w:val="59D46E59"/>
    <w:rsid w:val="5B656811"/>
    <w:rsid w:val="5C02172A"/>
    <w:rsid w:val="5CDC7C72"/>
    <w:rsid w:val="5CFC2593"/>
    <w:rsid w:val="5DED8151"/>
    <w:rsid w:val="5DF299C4"/>
    <w:rsid w:val="5DF299C4"/>
    <w:rsid w:val="5E077361"/>
    <w:rsid w:val="5E2A00CF"/>
    <w:rsid w:val="5EC5A8AD"/>
    <w:rsid w:val="5F3452BE"/>
    <w:rsid w:val="5FDA073E"/>
    <w:rsid w:val="60B3A5F4"/>
    <w:rsid w:val="616B37B8"/>
    <w:rsid w:val="61D8C47E"/>
    <w:rsid w:val="62188A33"/>
    <w:rsid w:val="622183C0"/>
    <w:rsid w:val="6293FD0A"/>
    <w:rsid w:val="62976F79"/>
    <w:rsid w:val="62C830F7"/>
    <w:rsid w:val="64099C55"/>
    <w:rsid w:val="650FE9F2"/>
    <w:rsid w:val="6517ADE3"/>
    <w:rsid w:val="651BA1D7"/>
    <w:rsid w:val="6531267B"/>
    <w:rsid w:val="6550B35F"/>
    <w:rsid w:val="657A9230"/>
    <w:rsid w:val="6593BB8F"/>
    <w:rsid w:val="65976C24"/>
    <w:rsid w:val="65A47158"/>
    <w:rsid w:val="66F542A1"/>
    <w:rsid w:val="67F44FC2"/>
    <w:rsid w:val="69D161D2"/>
    <w:rsid w:val="6A253C6C"/>
    <w:rsid w:val="6A51875B"/>
    <w:rsid w:val="6A87BAD2"/>
    <w:rsid w:val="6A87BAD2"/>
    <w:rsid w:val="6AC95D10"/>
    <w:rsid w:val="6B279233"/>
    <w:rsid w:val="6BE16E59"/>
    <w:rsid w:val="6BF173C5"/>
    <w:rsid w:val="6C19F4A3"/>
    <w:rsid w:val="6C19F4A3"/>
    <w:rsid w:val="6C3A3B16"/>
    <w:rsid w:val="6C4FDB2B"/>
    <w:rsid w:val="6C792241"/>
    <w:rsid w:val="6C973A36"/>
    <w:rsid w:val="6CC3A0E8"/>
    <w:rsid w:val="6D9D38CA"/>
    <w:rsid w:val="6DB7D974"/>
    <w:rsid w:val="6F4A49EF"/>
    <w:rsid w:val="6F4A49EF"/>
    <w:rsid w:val="7039F988"/>
    <w:rsid w:val="704FDDC6"/>
    <w:rsid w:val="71ACD22E"/>
    <w:rsid w:val="724D0B3C"/>
    <w:rsid w:val="7275CEAC"/>
    <w:rsid w:val="72AA0EF2"/>
    <w:rsid w:val="7366BAD6"/>
    <w:rsid w:val="73FF38A2"/>
    <w:rsid w:val="74E11D8B"/>
    <w:rsid w:val="753EAEAC"/>
    <w:rsid w:val="75A5EF6D"/>
    <w:rsid w:val="75DD8F7B"/>
    <w:rsid w:val="76033973"/>
    <w:rsid w:val="76210A43"/>
    <w:rsid w:val="76707658"/>
    <w:rsid w:val="7693DE30"/>
    <w:rsid w:val="76E99515"/>
    <w:rsid w:val="775FC2B3"/>
    <w:rsid w:val="77986203"/>
    <w:rsid w:val="77EA1331"/>
    <w:rsid w:val="78E427AC"/>
    <w:rsid w:val="7946974E"/>
    <w:rsid w:val="7946974E"/>
    <w:rsid w:val="794D4E28"/>
    <w:rsid w:val="79E159E2"/>
    <w:rsid w:val="79EF2166"/>
    <w:rsid w:val="7AF385F9"/>
    <w:rsid w:val="7BD31242"/>
    <w:rsid w:val="7BD31242"/>
    <w:rsid w:val="7C285090"/>
    <w:rsid w:val="7C285090"/>
    <w:rsid w:val="7C821A26"/>
    <w:rsid w:val="7C95DBB5"/>
    <w:rsid w:val="7D05F464"/>
    <w:rsid w:val="7D200F62"/>
    <w:rsid w:val="7D7FE8EA"/>
    <w:rsid w:val="7D888533"/>
    <w:rsid w:val="7DA0AC52"/>
    <w:rsid w:val="7DD7E77A"/>
    <w:rsid w:val="7DD7E77A"/>
    <w:rsid w:val="7E00288F"/>
    <w:rsid w:val="7E179726"/>
    <w:rsid w:val="7E510513"/>
    <w:rsid w:val="7E628778"/>
    <w:rsid w:val="7E6AC4D7"/>
    <w:rsid w:val="7FA4B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  <w14:docId w14:val="6DA3E73B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emf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mailto:homelearning@st-edmunds.suffolk.sch.uk" TargetMode="External" Id="R474e9a93176a4ac5" /><Relationship Type="http://schemas.openxmlformats.org/officeDocument/2006/relationships/image" Target="/media/image2.png" Id="Rfa15af466cda436b" /><Relationship Type="http://schemas.openxmlformats.org/officeDocument/2006/relationships/hyperlink" Target="https://www.oxfordowl.co.uk/api/interactives/29286.html" TargetMode="External" Id="Rbaf5a38bdd664a23" /><Relationship Type="http://schemas.openxmlformats.org/officeDocument/2006/relationships/hyperlink" Target="https://www.literacyshed.com/bubbles.html" TargetMode="External" Id="Rb91b82aec1a84984" /><Relationship Type="http://schemas.openxmlformats.org/officeDocument/2006/relationships/hyperlink" Target="https://worldoceanday.school/" TargetMode="External" Id="R646295ba98a84eb6" /><Relationship Type="http://schemas.openxmlformats.org/officeDocument/2006/relationships/hyperlink" Target="https://www.bbc.co.uk/bitesize/clips/z7q6sbk" TargetMode="External" Id="Rca1c374ebc234cbb" /><Relationship Type="http://schemas.openxmlformats.org/officeDocument/2006/relationships/hyperlink" Target="https://www.bbc.co.uk/teach/supermovers" TargetMode="External" Id="Rd8ee15a3b7514d3c" /><Relationship Type="http://schemas.openxmlformats.org/officeDocument/2006/relationships/hyperlink" Target="https://www.singup.org/singupathome/songs-for-learning/4-7" TargetMode="External" Id="R851ac17d7cf14edb" /><Relationship Type="http://schemas.openxmlformats.org/officeDocument/2006/relationships/hyperlink" Target="https://family.gonoodle.com/" TargetMode="External" Id="R3accc6b414e14480" /><Relationship Type="http://schemas.openxmlformats.org/officeDocument/2006/relationships/hyperlink" Target="https://www.bbc.co.uk/bitesize/tags/zjpqqp3/year-1-and-p2-lessons/1" TargetMode="External" Id="Rb391f75365f744b0" /><Relationship Type="http://schemas.openxmlformats.org/officeDocument/2006/relationships/image" Target="/media/image4.png" Id="R251b669ebe294d6d" /><Relationship Type="http://schemas.openxmlformats.org/officeDocument/2006/relationships/hyperlink" Target="https://www.youtube.com/watch?v=HX8vgBF1_G8" TargetMode="External" Id="Rf700e6a57e1f436a" /><Relationship Type="http://schemas.openxmlformats.org/officeDocument/2006/relationships/hyperlink" Target="https://www.youtube.com/watch?v=UmZgsnY8fMQ" TargetMode="External" Id="R5ad9213ec9e944e6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F65445A-9808-4DFE-9123-A144EE181FE1}"/>
</file>

<file path=customXml/itemProps2.xml><?xml version="1.0" encoding="utf-8"?>
<ds:datastoreItem xmlns:ds="http://schemas.openxmlformats.org/officeDocument/2006/customXml" ds:itemID="{D80D2DA7-2322-40D2-919E-22EE290C4CBA}"/>
</file>

<file path=customXml/itemProps3.xml><?xml version="1.0" encoding="utf-8"?>
<ds:datastoreItem xmlns:ds="http://schemas.openxmlformats.org/officeDocument/2006/customXml" ds:itemID="{1CE8B634-A65D-46AE-8FA1-BC07BE0E404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C:\Users\Teacher130\AppData\Local\Microsoft\Windows\Temporary Internet Files\Content.IE5\OBELIA12\Blank Learning Intentions for Parents.dotx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Rushbrook, Jo</lastModifiedBy>
  <revision>7</revision>
  <dcterms:created xsi:type="dcterms:W3CDTF">2020-04-22T15:52:00.0000000Z</dcterms:created>
  <dcterms:modified xsi:type="dcterms:W3CDTF">2020-06-05T09:27:06.6600953Z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