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36892C58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233CB8">
        <w:rPr>
          <w:rFonts w:ascii="Comic Sans MS" w:hAnsi="Comic Sans MS"/>
          <w:sz w:val="20"/>
          <w:szCs w:val="20"/>
        </w:rPr>
        <w:t>8</w:t>
      </w:r>
      <w:r w:rsidR="003F15B4">
        <w:rPr>
          <w:rFonts w:ascii="Comic Sans MS" w:hAnsi="Comic Sans MS"/>
          <w:sz w:val="20"/>
          <w:szCs w:val="20"/>
        </w:rPr>
        <w:t>.</w:t>
      </w:r>
      <w:r w:rsidR="00984548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4E1B5E">
        <w:rPr>
          <w:rFonts w:ascii="Comic Sans MS" w:hAnsi="Comic Sans MS"/>
          <w:sz w:val="20"/>
          <w:szCs w:val="20"/>
        </w:rPr>
        <w:t xml:space="preserve"> 5/6 (Samson Class)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8652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Default="0068040C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Default="00AE5D7D" w:rsidP="00F31031">
            <w:pPr>
              <w:rPr>
                <w:rStyle w:val="Hyperlink"/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 xml:space="preserve">Please complete a </w:t>
            </w:r>
            <w:r w:rsidR="00A70EF7">
              <w:rPr>
                <w:rFonts w:ascii="Calibri" w:hAnsi="Calibri" w:cs="Calibri"/>
              </w:rPr>
              <w:t xml:space="preserve">Reading lesson </w:t>
            </w:r>
            <w:r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96459A" w:rsidRDefault="0096459A" w:rsidP="00F31031">
            <w:pPr>
              <w:rPr>
                <w:rFonts w:asciiTheme="minorHAnsi" w:hAnsiTheme="minorHAnsi" w:cstheme="minorHAnsi"/>
              </w:rPr>
            </w:pPr>
          </w:p>
          <w:p w14:paraId="759E565E" w14:textId="347955F7" w:rsidR="00C16B93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29E292C7" w14:textId="77777777" w:rsidR="00A81B1C" w:rsidRDefault="00E06005" w:rsidP="00A81B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</w:t>
            </w:r>
            <w:r w:rsidR="005F3E6B">
              <w:rPr>
                <w:rFonts w:asciiTheme="minorHAnsi" w:hAnsiTheme="minorHAnsi" w:cstheme="minorHAnsi"/>
                <w:color w:val="000000"/>
              </w:rPr>
              <w:t>8-13</w:t>
            </w:r>
            <w:r>
              <w:rPr>
                <w:rFonts w:asciiTheme="minorHAnsi" w:hAnsiTheme="minorHAnsi" w:cstheme="minorHAnsi"/>
                <w:color w:val="000000"/>
              </w:rPr>
              <w:t xml:space="preserve"> in the booklet.</w:t>
            </w:r>
          </w:p>
          <w:p w14:paraId="639B611C" w14:textId="77777777" w:rsidR="00B8677B" w:rsidRDefault="00B8677B" w:rsidP="00A81B1C">
            <w:pPr>
              <w:rPr>
                <w:rFonts w:asciiTheme="minorHAnsi" w:hAnsiTheme="minorHAnsi" w:cstheme="minorHAnsi"/>
                <w:color w:val="000000"/>
              </w:rPr>
            </w:pPr>
          </w:p>
          <w:p w14:paraId="5AE968C7" w14:textId="77777777" w:rsidR="00B8677B" w:rsidRDefault="00B8677B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  <w:r>
              <w:rPr>
                <w:rFonts w:ascii="Calibri" w:hAnsi="Calibri" w:cs="Calibri"/>
                <w:b/>
                <w:bCs/>
                <w:color w:val="00B050"/>
              </w:rPr>
              <w:t>Spelling shed</w:t>
            </w:r>
            <w:r w:rsidRPr="00DF1D2E">
              <w:rPr>
                <w:rFonts w:ascii="Calibri" w:hAnsi="Calibri" w:cs="Calibri"/>
                <w:b/>
                <w:bCs/>
                <w:color w:val="00B050"/>
              </w:rPr>
              <w:t>:</w:t>
            </w:r>
            <w:r>
              <w:rPr>
                <w:rFonts w:ascii="Calibri" w:hAnsi="Calibri" w:cs="Calibri"/>
                <w:b/>
                <w:bCs/>
                <w:color w:val="00B050"/>
              </w:rPr>
              <w:t xml:space="preserve"> </w:t>
            </w:r>
          </w:p>
          <w:p w14:paraId="476592ED" w14:textId="77777777" w:rsidR="00B8677B" w:rsidRDefault="00B8677B" w:rsidP="00B8677B">
            <w:pPr>
              <w:rPr>
                <w:rFonts w:ascii="Calibri" w:hAnsi="Calibri" w:cs="Calibri"/>
                <w:color w:val="000000" w:themeColor="text1"/>
              </w:rPr>
            </w:pPr>
            <w:r w:rsidRPr="00D06E5B">
              <w:rPr>
                <w:rFonts w:ascii="Calibri" w:hAnsi="Calibri" w:cs="Calibri"/>
                <w:color w:val="000000" w:themeColor="text1"/>
              </w:rPr>
              <w:t>Please ensure that you are continuing to use spelling shed</w:t>
            </w:r>
            <w:r>
              <w:rPr>
                <w:rFonts w:ascii="Calibri" w:hAnsi="Calibri" w:cs="Calibri"/>
                <w:color w:val="000000" w:themeColor="text1"/>
              </w:rPr>
              <w:t xml:space="preserve"> (2 games of each set activity a day).</w:t>
            </w:r>
          </w:p>
          <w:p w14:paraId="3EE50ECC" w14:textId="7425A798" w:rsidR="00B8677B" w:rsidRPr="0096459A" w:rsidRDefault="00B8677B" w:rsidP="00A81B1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652" w:type="dxa"/>
          </w:tcPr>
          <w:p w14:paraId="693D8749" w14:textId="242E4EB9" w:rsidR="007279DC" w:rsidRDefault="00334F1C" w:rsidP="007279DC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Follow the BBC bitesize </w:t>
            </w:r>
            <w:r w:rsidR="003D70CE">
              <w:rPr>
                <w:rFonts w:asciiTheme="minorHAnsi" w:hAnsiTheme="minorHAnsi" w:cstheme="minorHAnsi"/>
                <w:color w:val="000000"/>
              </w:rPr>
              <w:t>maths lessons</w:t>
            </w:r>
            <w:r>
              <w:rPr>
                <w:rFonts w:asciiTheme="minorHAnsi" w:hAnsiTheme="minorHAnsi" w:cstheme="minorHAnsi"/>
                <w:color w:val="000000"/>
              </w:rPr>
              <w:t xml:space="preserve"> on the website. </w:t>
            </w:r>
            <w:r w:rsidR="00C64234">
              <w:rPr>
                <w:rFonts w:asciiTheme="minorHAnsi" w:hAnsiTheme="minorHAnsi" w:cstheme="minorHAnsi"/>
                <w:color w:val="000000"/>
              </w:rPr>
              <w:t>Link below:</w:t>
            </w:r>
          </w:p>
          <w:p w14:paraId="79194968" w14:textId="5A221FA1" w:rsidR="00C64234" w:rsidRDefault="00C64234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7F0C977" w14:textId="77777777" w:rsidR="00C64234" w:rsidRPr="00C64234" w:rsidRDefault="0068040C" w:rsidP="00C64234">
            <w:pPr>
              <w:rPr>
                <w:rFonts w:asciiTheme="minorHAnsi" w:hAnsiTheme="minorHAnsi" w:cstheme="minorHAnsi"/>
              </w:rPr>
            </w:pPr>
            <w:hyperlink r:id="rId12" w:history="1">
              <w:r w:rsidR="00C64234"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767F4F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50AB5AF" w14:textId="42EF9E39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77193572" w14:textId="77777777" w:rsidR="00BB02A2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  <w:p w14:paraId="1910A112" w14:textId="6FEBEBE4" w:rsidR="00BB02A2" w:rsidRPr="00BB02A2" w:rsidRDefault="00BB02A2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10671095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E16364">
              <w:rPr>
                <w:rFonts w:ascii="Calibri" w:hAnsi="Calibri" w:cs="Calibri"/>
              </w:rPr>
              <w:t xml:space="preserve"> and Music</w:t>
            </w:r>
          </w:p>
        </w:tc>
        <w:tc>
          <w:tcPr>
            <w:tcW w:w="8652" w:type="dxa"/>
          </w:tcPr>
          <w:p w14:paraId="5BCF66B2" w14:textId="77777777" w:rsidR="00C91889" w:rsidRDefault="00C91889" w:rsidP="00C918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 would like you this week to complete the following lessons using BBC Bitesize.</w:t>
            </w:r>
          </w:p>
          <w:p w14:paraId="3EA391E2" w14:textId="77777777" w:rsidR="00C91889" w:rsidRDefault="0068040C" w:rsidP="00C91889">
            <w:pPr>
              <w:rPr>
                <w:rFonts w:ascii="Calibri" w:hAnsi="Calibri" w:cs="Calibri"/>
                <w:color w:val="000000"/>
              </w:rPr>
            </w:pPr>
            <w:hyperlink r:id="rId13" w:history="1">
              <w:r w:rsidR="00C91889" w:rsidRPr="00C64234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  <w:r w:rsidR="00C91889">
              <w:rPr>
                <w:rStyle w:val="Hyperlink"/>
                <w:rFonts w:ascii="Calibri" w:hAnsi="Calibri" w:cs="Calibri"/>
              </w:rPr>
              <w:t xml:space="preserve"> </w:t>
            </w:r>
          </w:p>
          <w:p w14:paraId="24204F10" w14:textId="77777777" w:rsidR="00C91889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0685E8FD" w14:textId="7ABE00B3" w:rsidR="00C91889" w:rsidRDefault="00C91889" w:rsidP="00C918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History – </w:t>
            </w:r>
            <w:r w:rsidR="004E1B5E">
              <w:rPr>
                <w:rFonts w:ascii="Calibri" w:hAnsi="Calibri" w:cs="Calibri"/>
                <w:color w:val="000000"/>
              </w:rPr>
              <w:t>How and why did the Romans invade Britain.</w:t>
            </w:r>
          </w:p>
          <w:p w14:paraId="79E22527" w14:textId="4BB3D41F" w:rsidR="004E1B5E" w:rsidRDefault="00C91889" w:rsidP="00C918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Geography – </w:t>
            </w:r>
            <w:r w:rsidR="004E1B5E">
              <w:rPr>
                <w:rFonts w:ascii="Calibri" w:hAnsi="Calibri" w:cs="Calibri"/>
                <w:color w:val="000000"/>
              </w:rPr>
              <w:t>The Alps.</w:t>
            </w:r>
          </w:p>
          <w:p w14:paraId="5159BE50" w14:textId="4CDD8F8A" w:rsidR="004E1B5E" w:rsidRDefault="00C91889" w:rsidP="00C918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Science – </w:t>
            </w:r>
            <w:r w:rsidR="004E1B5E">
              <w:rPr>
                <w:rFonts w:ascii="Calibri" w:hAnsi="Calibri" w:cs="Calibri"/>
                <w:color w:val="000000"/>
              </w:rPr>
              <w:t>Reversible and irreversible changes.</w:t>
            </w:r>
          </w:p>
          <w:p w14:paraId="65D22248" w14:textId="4FBE8A60" w:rsidR="004F6EEA" w:rsidRPr="00965324" w:rsidRDefault="004F6EEA" w:rsidP="002965C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558E0892" w14:textId="13EA83AD" w:rsidR="005F3E6B" w:rsidRPr="005F3E6B" w:rsidRDefault="005F3E6B" w:rsidP="005F3E6B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</w:rPr>
            </w:pPr>
            <w:r w:rsidRPr="005F3E6B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>French home</w:t>
            </w:r>
            <w:r w:rsidR="002965CC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 xml:space="preserve"> </w:t>
            </w:r>
            <w:r w:rsidRPr="005F3E6B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>learning week 11. Video and quiz.</w:t>
            </w:r>
          </w:p>
          <w:p w14:paraId="44EBAC8B" w14:textId="77777777" w:rsidR="005F3E6B" w:rsidRPr="005F3E6B" w:rsidRDefault="005F3E6B" w:rsidP="005F3E6B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 w:rsidRPr="005F3E6B">
              <w:rPr>
                <w:rFonts w:asciiTheme="minorHAnsi" w:hAnsiTheme="minorHAnsi"/>
                <w:color w:val="000000"/>
                <w:bdr w:val="none" w:sz="0" w:space="0" w:color="auto" w:frame="1"/>
              </w:rPr>
              <w:t>Please watch the videoclip of Ben and his French friends' meeting online:  </w:t>
            </w:r>
            <w:hyperlink r:id="rId14" w:tgtFrame="_blank" w:history="1">
              <w:r w:rsidRPr="005F3E6B">
                <w:rPr>
                  <w:rStyle w:val="Hyperlink"/>
                  <w:rFonts w:asciiTheme="minorHAnsi" w:hAnsiTheme="minorHAnsi"/>
                  <w:bdr w:val="none" w:sz="0" w:space="0" w:color="auto" w:frame="1"/>
                </w:rPr>
                <w:t>https://www.bbc.co.uk/teach/class-clips-video/french-ks2-how-to-introduce-yourself/zf84d6f</w:t>
              </w:r>
            </w:hyperlink>
            <w:r w:rsidRPr="005F3E6B">
              <w:rPr>
                <w:rFonts w:asciiTheme="minorHAnsi" w:hAnsiTheme="minorHAnsi"/>
                <w:color w:val="000000"/>
                <w:bdr w:val="none" w:sz="0" w:space="0" w:color="auto" w:frame="1"/>
              </w:rPr>
              <w:t>   , then complete the following quiz on basic French words:     </w:t>
            </w:r>
            <w:hyperlink r:id="rId15" w:tgtFrame="_blank" w:history="1">
              <w:r w:rsidRPr="005F3E6B">
                <w:rPr>
                  <w:rStyle w:val="Hyperlink"/>
                  <w:rFonts w:asciiTheme="minorHAnsi" w:hAnsiTheme="minorHAnsi"/>
                  <w:bdr w:val="none" w:sz="0" w:space="0" w:color="auto" w:frame="1"/>
                  <w:lang w:val="fr-FR"/>
                </w:rPr>
                <w:t>https://www.free-french-quiz.com/15words.html</w:t>
              </w:r>
            </w:hyperlink>
            <w:r w:rsidRPr="005F3E6B">
              <w:rPr>
                <w:rFonts w:asciiTheme="minorHAnsi" w:hAnsiTheme="minorHAnsi"/>
                <w:color w:val="000000"/>
                <w:bdr w:val="none" w:sz="0" w:space="0" w:color="auto" w:frame="1"/>
              </w:rPr>
              <w:t>   </w:t>
            </w:r>
          </w:p>
          <w:p w14:paraId="6C77B601" w14:textId="6EE955FD" w:rsidR="00837E2C" w:rsidRPr="005F3E6B" w:rsidRDefault="005F3E6B" w:rsidP="005F3E6B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="Calibri" w:hAnsi="Calibri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5F3E6B">
              <w:rPr>
                <w:rFonts w:asciiTheme="minorHAnsi" w:hAnsiTheme="minorHAnsi"/>
                <w:color w:val="000000"/>
                <w:bdr w:val="none" w:sz="0" w:space="0" w:color="auto" w:frame="1"/>
              </w:rPr>
              <w:t>Use the PDF document on your class page to practise them. Have fun!</w:t>
            </w: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652" w:type="dxa"/>
          </w:tcPr>
          <w:p w14:paraId="62363C48" w14:textId="77777777" w:rsidR="00C91889" w:rsidRPr="00C64234" w:rsidRDefault="00C91889" w:rsidP="00C91889">
            <w:pPr>
              <w:rPr>
                <w:rFonts w:asciiTheme="minorHAnsi" w:hAnsiTheme="minorHAnsi" w:cstheme="minorHAnsi"/>
              </w:rPr>
            </w:pPr>
            <w:r w:rsidRPr="00C64234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 xml:space="preserve">f you would like to do some </w:t>
            </w:r>
            <w:r w:rsidRPr="00C64234">
              <w:rPr>
                <w:rFonts w:asciiTheme="minorHAnsi" w:hAnsiTheme="minorHAnsi" w:cstheme="minorHAnsi"/>
              </w:rPr>
              <w:t xml:space="preserve">Zumba this week </w:t>
            </w:r>
            <w:r>
              <w:rPr>
                <w:rFonts w:asciiTheme="minorHAnsi" w:hAnsiTheme="minorHAnsi" w:cstheme="minorHAnsi"/>
              </w:rPr>
              <w:t>use</w:t>
            </w:r>
            <w:r w:rsidRPr="00C64234">
              <w:rPr>
                <w:rFonts w:asciiTheme="minorHAnsi" w:hAnsiTheme="minorHAnsi" w:cstheme="minorHAnsi"/>
              </w:rPr>
              <w:t xml:space="preserve"> the link below:</w:t>
            </w:r>
          </w:p>
          <w:p w14:paraId="55B3747D" w14:textId="77777777" w:rsidR="00C91889" w:rsidRPr="00C64234" w:rsidRDefault="0068040C" w:rsidP="00C91889">
            <w:pPr>
              <w:rPr>
                <w:rFonts w:asciiTheme="minorHAnsi" w:hAnsiTheme="minorHAnsi" w:cstheme="minorHAnsi"/>
              </w:rPr>
            </w:pPr>
            <w:hyperlink r:id="rId16" w:history="1">
              <w:r w:rsidR="00C91889" w:rsidRPr="00C64234">
                <w:rPr>
                  <w:rStyle w:val="Hyperlink"/>
                  <w:rFonts w:asciiTheme="minorHAnsi" w:hAnsiTheme="minorHAnsi" w:cstheme="minorHAnsi"/>
                </w:rPr>
                <w:t>https://family.gonoodle.com/channels/zumba-kids</w:t>
              </w:r>
            </w:hyperlink>
            <w:r w:rsidR="00C91889" w:rsidRPr="00C64234">
              <w:rPr>
                <w:rFonts w:asciiTheme="minorHAnsi" w:hAnsiTheme="minorHAnsi" w:cstheme="minorHAnsi"/>
              </w:rPr>
              <w:t xml:space="preserve"> </w:t>
            </w:r>
          </w:p>
          <w:p w14:paraId="6088D38C" w14:textId="77777777" w:rsidR="00C91889" w:rsidRPr="00C64234" w:rsidRDefault="00C91889" w:rsidP="00C91889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9A7D90" w14:textId="7C289086" w:rsidR="00CB4F68" w:rsidRPr="00AE5D7D" w:rsidRDefault="00C91889" w:rsidP="00C91889">
            <w:pPr>
              <w:rPr>
                <w:rFonts w:asciiTheme="minorHAnsi" w:hAnsiTheme="minorHAnsi" w:cstheme="minorHAnsi"/>
                <w:color w:val="000000"/>
              </w:rPr>
            </w:pPr>
            <w:r w:rsidRPr="00C64234">
              <w:rPr>
                <w:rFonts w:asciiTheme="minorHAnsi" w:hAnsiTheme="minorHAnsi" w:cstheme="minorHAnsi"/>
                <w:color w:val="000000"/>
              </w:rPr>
              <w:lastRenderedPageBreak/>
              <w:t xml:space="preserve">Tune into Joe Wicks daily PE lessons at 9am every day this week. Follow the link below for more details: </w:t>
            </w:r>
            <w:hyperlink r:id="rId17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https://www.youtube.com/user/thebodycoach1</w:t>
              </w:r>
            </w:hyperlink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Art/PSHE</w:t>
            </w:r>
          </w:p>
        </w:tc>
        <w:tc>
          <w:tcPr>
            <w:tcW w:w="8652" w:type="dxa"/>
          </w:tcPr>
          <w:p w14:paraId="24DBBD3A" w14:textId="1CF714F7" w:rsidR="004E1B5E" w:rsidRDefault="004E1B5E" w:rsidP="004E1B5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Monday is World Ocean Day: </w:t>
            </w:r>
          </w:p>
          <w:p w14:paraId="4DEC18BA" w14:textId="757D7EF8" w:rsidR="004E1B5E" w:rsidRDefault="004E1B5E" w:rsidP="004E1B5E">
            <w:pPr>
              <w:rPr>
                <w:rFonts w:ascii="Calibri" w:hAnsi="Calibri" w:cs="Calibri"/>
                <w:color w:val="000000"/>
              </w:rPr>
            </w:pPr>
          </w:p>
          <w:p w14:paraId="6A7CE368" w14:textId="78536EED" w:rsidR="004E1B5E" w:rsidRDefault="004E1B5E" w:rsidP="004E1B5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Can you create a drawing / artwork of an ocean – you could create it out of rubbish to highlight the ocean clean-ups going on around the world.</w:t>
            </w:r>
          </w:p>
          <w:p w14:paraId="3FC9D4C7" w14:textId="77777777" w:rsidR="004E1B5E" w:rsidRDefault="004E1B5E" w:rsidP="004E1B5E">
            <w:pPr>
              <w:rPr>
                <w:rFonts w:ascii="Calibri" w:hAnsi="Calibri" w:cs="Calibri"/>
                <w:color w:val="000000"/>
              </w:rPr>
            </w:pPr>
          </w:p>
          <w:p w14:paraId="6D142928" w14:textId="22552727" w:rsidR="00A81B1C" w:rsidRPr="00A81B1C" w:rsidRDefault="00A81B1C" w:rsidP="004054B6">
            <w:pPr>
              <w:rPr>
                <w:rFonts w:ascii="Calibri" w:hAnsi="Calibri"/>
                <w:color w:val="000000" w:themeColor="text1"/>
              </w:rPr>
            </w:pPr>
            <w:r w:rsidRPr="00A81B1C">
              <w:rPr>
                <w:rFonts w:ascii="Calibri" w:hAnsi="Calibri"/>
                <w:color w:val="000000" w:themeColor="text1"/>
              </w:rPr>
              <w:t>PSHE: Weekly Thrive activities have been added, some children in the class have really enjoyed doing this.</w:t>
            </w: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253F87" w14:textId="77777777" w:rsidR="0068040C" w:rsidRDefault="0068040C" w:rsidP="006B51AB">
      <w:r>
        <w:separator/>
      </w:r>
    </w:p>
  </w:endnote>
  <w:endnote w:type="continuationSeparator" w:id="0">
    <w:p w14:paraId="3EFD52FA" w14:textId="77777777" w:rsidR="0068040C" w:rsidRDefault="0068040C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E70D46" w14:textId="77777777" w:rsidR="0068040C" w:rsidRDefault="0068040C" w:rsidP="006B51AB">
      <w:r>
        <w:separator/>
      </w:r>
    </w:p>
  </w:footnote>
  <w:footnote w:type="continuationSeparator" w:id="0">
    <w:p w14:paraId="35D99D95" w14:textId="77777777" w:rsidR="0068040C" w:rsidRDefault="0068040C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965CC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E1B5E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51138"/>
    <w:rsid w:val="00666431"/>
    <w:rsid w:val="0068040C"/>
    <w:rsid w:val="00693379"/>
    <w:rsid w:val="00697395"/>
    <w:rsid w:val="006A0B63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8677B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1889"/>
    <w:rsid w:val="00C92014"/>
    <w:rsid w:val="00C943DF"/>
    <w:rsid w:val="00CA0354"/>
    <w:rsid w:val="00CA36A4"/>
    <w:rsid w:val="00CA39BE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A4DE8"/>
    <w:rsid w:val="00DC1615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lessons/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hyperlink" Target="https://www.youtube.com/user/thebodycoach1" TargetMode="External"/><Relationship Id="rId2" Type="http://schemas.openxmlformats.org/officeDocument/2006/relationships/styles" Target="styles.xml"/><Relationship Id="rId16" Type="http://schemas.openxmlformats.org/officeDocument/2006/relationships/hyperlink" Target="https://family.gonoodle.com/channels/zumba-kid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ree-french-quiz.com/15words.html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bbc.co.uk/teach/class-clips-video/french-ks2-how-to-introduce-yourself/zf84d6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7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7</cp:revision>
  <dcterms:created xsi:type="dcterms:W3CDTF">2020-06-05T19:00:00Z</dcterms:created>
  <dcterms:modified xsi:type="dcterms:W3CDTF">2020-06-05T19:22:00Z</dcterms:modified>
</cp:coreProperties>
</file>