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D467FB">
        <w:rPr>
          <w:rFonts w:ascii="Comic Sans MS" w:hAnsi="Comic Sans MS"/>
          <w:sz w:val="20"/>
          <w:szCs w:val="20"/>
        </w:rPr>
        <w:t>6</w:t>
      </w:r>
      <w:bookmarkStart w:id="0" w:name="_GoBack"/>
      <w:bookmarkEnd w:id="0"/>
      <w:r w:rsidR="009B65C9">
        <w:rPr>
          <w:rFonts w:ascii="Comic Sans MS" w:hAnsi="Comic Sans MS"/>
          <w:sz w:val="20"/>
          <w:szCs w:val="20"/>
        </w:rPr>
        <w:t>/7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proofErr w:type="gramStart"/>
      <w:r w:rsidR="00E97ABE">
        <w:rPr>
          <w:rFonts w:ascii="Comic Sans MS" w:hAnsi="Comic Sans MS"/>
          <w:sz w:val="18"/>
          <w:szCs w:val="20"/>
        </w:rPr>
        <w:t>unprecedented,</w:t>
      </w:r>
      <w:proofErr w:type="gramEnd"/>
      <w:r w:rsidR="00E97ABE">
        <w:rPr>
          <w:rFonts w:ascii="Comic Sans MS" w:hAnsi="Comic Sans MS"/>
          <w:sz w:val="18"/>
          <w:szCs w:val="20"/>
        </w:rPr>
        <w:t xml:space="preserve">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D467FB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030AA1" w:rsidRDefault="00A42FBA" w:rsidP="009B65C9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Read The Lighthouse Keepers Lunch.</w:t>
            </w:r>
          </w:p>
          <w:p w:rsidR="009B65C9" w:rsidRPr="009B65C9" w:rsidRDefault="009B65C9" w:rsidP="009B65C9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P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Write a menu for the lighthouse keeper so Mrs </w:t>
            </w:r>
            <w:proofErr w:type="spellStart"/>
            <w:r w:rsidRP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Grinling</w:t>
            </w:r>
            <w:proofErr w:type="spellEnd"/>
            <w:r w:rsidRP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knows what to make for him.</w:t>
            </w:r>
          </w:p>
          <w:p w:rsidR="009B65C9" w:rsidRPr="00DA3DFD" w:rsidRDefault="009B65C9" w:rsidP="009B65C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P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Write for a purpose: write a note to the seagulls to tell them to leave the lunch alone!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F54AEB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A42FBA" w:rsidRDefault="00F54AEB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– Can you count out different amounts of obje</w:t>
            </w:r>
            <w:r w:rsidR="0083690E">
              <w:rPr>
                <w:rFonts w:ascii="Comic Sans MS" w:hAnsi="Comic Sans MS"/>
                <w:sz w:val="18"/>
                <w:szCs w:val="18"/>
              </w:rPr>
              <w:t>c</w:t>
            </w:r>
            <w:r>
              <w:rPr>
                <w:rFonts w:ascii="Comic Sans MS" w:hAnsi="Comic Sans MS"/>
                <w:sz w:val="18"/>
                <w:szCs w:val="18"/>
              </w:rPr>
              <w:t>ts?</w:t>
            </w:r>
          </w:p>
          <w:p w:rsidR="00F54AEB" w:rsidRPr="00DB0EC5" w:rsidRDefault="003134B3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063BE5" w:rsidRDefault="0083690E" w:rsidP="00063BE5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Counting.</w:t>
            </w:r>
          </w:p>
          <w:p w:rsidR="009B65C9" w:rsidRPr="00030AA1" w:rsidRDefault="009B65C9" w:rsidP="00063BE5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Addition .</w:t>
            </w:r>
          </w:p>
          <w:p w:rsidR="006916C1" w:rsidRPr="00030AA1" w:rsidRDefault="006916C1" w:rsidP="00147C00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063BE5" w:rsidRDefault="0064163A" w:rsidP="00063BE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9B65C9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Discuss is it kind to take things that don’t belong to us?</w:t>
            </w:r>
          </w:p>
          <w:p w:rsidR="009B65C9" w:rsidRDefault="009B65C9" w:rsidP="00063BE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Can you make a pulley to transport something?</w:t>
            </w:r>
          </w:p>
          <w:p w:rsidR="009B65C9" w:rsidRPr="00C96A27" w:rsidRDefault="009B65C9" w:rsidP="00063BE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Can you find photos of people on holiday in the past?  What was it like?  How different is it?</w:t>
            </w:r>
          </w:p>
          <w:p w:rsidR="00900178" w:rsidRPr="00C96A27" w:rsidRDefault="00900178" w:rsidP="00030AA1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030AA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We would now normally be practising your Sports Day, so why not have a go at some of the races we would be doing, such as the egg and spoon race (place a small ball on a spoon and try to run with it.  Hurdles, practise jumping over sticks laid on the ground.  Running races run with your family or try and run a relay</w:t>
            </w:r>
            <w:proofErr w:type="gramStart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..</w:t>
            </w:r>
            <w:proofErr w:type="gramEnd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 Fancy dress put on different clothes as you run along.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063BE5" w:rsidRDefault="00A42FBA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Learn simple songs about transport – Row </w:t>
            </w:r>
            <w:proofErr w:type="spellStart"/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Row</w:t>
            </w:r>
            <w:proofErr w:type="spellEnd"/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your boat, Wheels on the bus, The r</w:t>
            </w:r>
            <w:r w:rsidR="00063BE5">
              <w:t xml:space="preserve"> - - </w:t>
            </w:r>
            <w:r w:rsidR="009B65C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Make some food from play dough.</w:t>
            </w:r>
          </w:p>
          <w:p w:rsidR="009B65C9" w:rsidRDefault="009B65C9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Colour, cut and stick the food The Lighthouse Keeper took into a basket.</w:t>
            </w:r>
          </w:p>
          <w:p w:rsidR="00CB4F68" w:rsidRPr="004B1C72" w:rsidRDefault="00030AA1" w:rsidP="00063BE5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proofErr w:type="spellStart"/>
            <w:r w:rsidR="009B1490"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 w:rsidR="009B1490"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AA1"/>
    <w:rsid w:val="00036964"/>
    <w:rsid w:val="00041E14"/>
    <w:rsid w:val="00053A19"/>
    <w:rsid w:val="00061666"/>
    <w:rsid w:val="00063BE5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A40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01B2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2234"/>
    <w:rsid w:val="003F57A1"/>
    <w:rsid w:val="003F6CF6"/>
    <w:rsid w:val="00403D46"/>
    <w:rsid w:val="00425DE9"/>
    <w:rsid w:val="0044213B"/>
    <w:rsid w:val="00452294"/>
    <w:rsid w:val="0045744C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1612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2EFE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90E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0D51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B65C9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16AEC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55B3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7FB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B0EC5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1C30"/>
    <w:rsid w:val="00F53C21"/>
    <w:rsid w:val="00F54AEB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3247716-B2FE-4598-A07A-7D84839033B3}"/>
</file>

<file path=customXml/itemProps2.xml><?xml version="1.0" encoding="utf-8"?>
<ds:datastoreItem xmlns:ds="http://schemas.openxmlformats.org/officeDocument/2006/customXml" ds:itemID="{5398A00C-1B7C-4A96-9D5A-D3F367719102}"/>
</file>

<file path=customXml/itemProps3.xml><?xml version="1.0" encoding="utf-8"?>
<ds:datastoreItem xmlns:ds="http://schemas.openxmlformats.org/officeDocument/2006/customXml" ds:itemID="{75D59B91-CA14-4DEE-9824-00115C836B4C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2020-06-29T11:53:00Z</dcterms:created>
  <dcterms:modified xsi:type="dcterms:W3CDTF">2020-06-29T11:53:00Z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