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61BA87CE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D60D94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</w:t>
      </w:r>
      <w:r w:rsidR="00D60D94">
        <w:rPr>
          <w:rFonts w:ascii="Comic Sans MS" w:hAnsi="Comic Sans MS"/>
          <w:sz w:val="20"/>
          <w:szCs w:val="20"/>
        </w:rPr>
        <w:t>7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5/6 (Samson Class)</w:t>
      </w:r>
    </w:p>
    <w:p w14:paraId="063E50EC" w14:textId="08D09411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r w:rsidR="00D60D94">
        <w:rPr>
          <w:rFonts w:ascii="Comic Sans MS" w:hAnsi="Comic Sans MS"/>
          <w:sz w:val="18"/>
          <w:szCs w:val="20"/>
        </w:rPr>
        <w:t>unprecedented</w:t>
      </w:r>
      <w:r w:rsidR="00E97ABE">
        <w:rPr>
          <w:rFonts w:ascii="Comic Sans MS" w:hAnsi="Comic Sans MS"/>
          <w:sz w:val="18"/>
          <w:szCs w:val="20"/>
        </w:rPr>
        <w:t>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DC1A57" w:rsidRDefault="00DD1662" w:rsidP="00DD1662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C1A57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C1A57">
                <w:rPr>
                  <w:rStyle w:val="Hyperlink"/>
                  <w:rFonts w:ascii="Calibri" w:hAnsi="Calibri" w:cs="Calibri"/>
                  <w:shd w:val="clear" w:color="auto" w:fill="FFFFFF"/>
                </w:rPr>
                <w:t>https://ukhosted100.renlearn.co.uk/2248266</w:t>
              </w:r>
            </w:hyperlink>
            <w:r w:rsidR="00DF1D2E" w:rsidRPr="00DC1A57">
              <w:rPr>
                <w:rFonts w:ascii="Calibri" w:hAnsi="Calibri" w:cs="Calibri"/>
              </w:rPr>
              <w:t xml:space="preserve"> </w:t>
            </w:r>
          </w:p>
          <w:p w14:paraId="3490B28F" w14:textId="77777777" w:rsidR="00DF1D2E" w:rsidRPr="00DC1A57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Pr="00DC1A57" w:rsidRDefault="00976FE0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C1A57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C1A57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Pr="00DC1A57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Pr="00DC1A57" w:rsidRDefault="00AE5D7D" w:rsidP="00F31031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complete a </w:t>
            </w:r>
            <w:r w:rsidR="00A70EF7" w:rsidRPr="00DC1A57">
              <w:rPr>
                <w:rFonts w:ascii="Calibri" w:hAnsi="Calibri" w:cs="Calibri"/>
              </w:rPr>
              <w:t xml:space="preserve">Reading lesson </w:t>
            </w:r>
            <w:r w:rsidRPr="00DC1A57"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DC1A57" w:rsidRDefault="0096459A" w:rsidP="00F31031">
            <w:pPr>
              <w:rPr>
                <w:rFonts w:ascii="Calibri" w:hAnsi="Calibri" w:cs="Calibri"/>
              </w:rPr>
            </w:pPr>
          </w:p>
          <w:p w14:paraId="759E565E" w14:textId="4BCEB0B8" w:rsidR="00C16B93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73278D81" w14:textId="0984E54C" w:rsidR="001C24D2" w:rsidRDefault="001C24D2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0A89CAB8" w14:textId="3D1D4E6B" w:rsidR="0010391B" w:rsidRDefault="0010391B" w:rsidP="0010391B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</w:t>
            </w:r>
            <w:r w:rsidR="00D60D94">
              <w:rPr>
                <w:rFonts w:asciiTheme="minorHAnsi" w:hAnsiTheme="minorHAnsi" w:cstheme="minorHAnsi"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>-</w:t>
            </w:r>
            <w:r w:rsidR="00D60D94">
              <w:rPr>
                <w:rFonts w:asciiTheme="minorHAnsi" w:hAnsiTheme="minorHAnsi" w:cstheme="minorHAnsi"/>
                <w:color w:val="000000"/>
              </w:rPr>
              <w:t>7</w:t>
            </w:r>
            <w:r>
              <w:rPr>
                <w:rFonts w:asciiTheme="minorHAnsi" w:hAnsiTheme="minorHAnsi" w:cstheme="minorHAnsi"/>
                <w:color w:val="000000"/>
              </w:rPr>
              <w:t xml:space="preserve"> in the booklet.</w:t>
            </w:r>
          </w:p>
          <w:p w14:paraId="4A5D4457" w14:textId="77777777" w:rsidR="0010391B" w:rsidRPr="00DC1A57" w:rsidRDefault="0010391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5AE968C7" w14:textId="565417F2" w:rsidR="00B8677B" w:rsidRPr="00DC1A57" w:rsidRDefault="00B8677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Spelling shed: </w:t>
            </w:r>
          </w:p>
          <w:p w14:paraId="3EE50ECC" w14:textId="6C113478" w:rsidR="001C24D2" w:rsidRPr="00DC1A57" w:rsidRDefault="00B8677B" w:rsidP="00A81B1C">
            <w:pPr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color w:val="000000" w:themeColor="text1"/>
              </w:rPr>
              <w:t>Please ensure that you are continuing to use spelling shed (2 games of each set activity a day)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Pr="00DC1A57" w:rsidRDefault="00334F1C" w:rsidP="00727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Follow the BBC bitesize </w:t>
            </w:r>
            <w:r w:rsidR="003D70CE" w:rsidRPr="00DC1A57">
              <w:rPr>
                <w:rFonts w:ascii="Calibri" w:hAnsi="Calibri" w:cs="Calibri"/>
                <w:color w:val="000000"/>
              </w:rPr>
              <w:t>maths lessons</w:t>
            </w:r>
            <w:r w:rsidRPr="00DC1A57">
              <w:rPr>
                <w:rFonts w:ascii="Calibri" w:hAnsi="Calibri" w:cs="Calibri"/>
                <w:color w:val="000000"/>
              </w:rPr>
              <w:t xml:space="preserve"> on the website. </w:t>
            </w:r>
            <w:r w:rsidR="00C64234" w:rsidRPr="00DC1A57">
              <w:rPr>
                <w:rFonts w:ascii="Calibri" w:hAnsi="Calibri" w:cs="Calibri"/>
                <w:color w:val="000000"/>
              </w:rPr>
              <w:t>Link below:</w:t>
            </w:r>
          </w:p>
          <w:p w14:paraId="79194968" w14:textId="5A221FA1" w:rsidR="00C64234" w:rsidRPr="00DC1A57" w:rsidRDefault="00C64234" w:rsidP="007279DC">
            <w:pPr>
              <w:rPr>
                <w:rFonts w:ascii="Calibri" w:hAnsi="Calibri" w:cs="Calibri"/>
                <w:color w:val="000000"/>
              </w:rPr>
            </w:pPr>
          </w:p>
          <w:p w14:paraId="47F0C977" w14:textId="77777777" w:rsidR="00C64234" w:rsidRPr="00DC1A57" w:rsidRDefault="00976FE0" w:rsidP="00C64234">
            <w:pPr>
              <w:rPr>
                <w:rFonts w:ascii="Calibri" w:hAnsi="Calibri" w:cs="Calibri"/>
              </w:rPr>
            </w:pPr>
            <w:hyperlink r:id="rId12" w:history="1">
              <w:r w:rsidR="00C64234"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</w:p>
          <w:p w14:paraId="450AB5AF" w14:textId="42EF9E39" w:rsidR="007279DC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Spend 20 minutes on Mathletics every day </w:t>
            </w:r>
          </w:p>
          <w:p w14:paraId="77193572" w14:textId="77777777" w:rsidR="00BB02A2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1910A112" w14:textId="6FEBEBE4" w:rsidR="00BB02A2" w:rsidRPr="00DC1A57" w:rsidRDefault="00BB02A2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78D4D23D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AB225D">
              <w:rPr>
                <w:rFonts w:ascii="Calibri" w:hAnsi="Calibri" w:cs="Calibri"/>
              </w:rPr>
              <w:t>.</w:t>
            </w:r>
          </w:p>
        </w:tc>
        <w:tc>
          <w:tcPr>
            <w:tcW w:w="8652" w:type="dxa"/>
          </w:tcPr>
          <w:p w14:paraId="24204F10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51FA4797" w14:textId="454DD5A6" w:rsidR="00291B7D" w:rsidRDefault="00C91889" w:rsidP="00291B7D">
            <w:r w:rsidRPr="00DC1A57">
              <w:rPr>
                <w:rFonts w:ascii="Calibri" w:hAnsi="Calibri" w:cs="Calibri"/>
                <w:color w:val="000000"/>
              </w:rPr>
              <w:t>History</w:t>
            </w:r>
            <w:r w:rsidR="00D60D94">
              <w:rPr>
                <w:rFonts w:ascii="Calibri" w:hAnsi="Calibri" w:cs="Calibri"/>
                <w:color w:val="000000"/>
              </w:rPr>
              <w:t xml:space="preserve"> / DT</w:t>
            </w:r>
            <w:r w:rsidRPr="00DC1A57">
              <w:rPr>
                <w:rFonts w:ascii="Calibri" w:hAnsi="Calibri" w:cs="Calibri"/>
                <w:color w:val="000000"/>
              </w:rPr>
              <w:t xml:space="preserve"> </w:t>
            </w:r>
            <w:r w:rsidR="00AB225D">
              <w:rPr>
                <w:rFonts w:ascii="Calibri" w:hAnsi="Calibri" w:cs="Calibri"/>
                <w:color w:val="000000"/>
              </w:rPr>
              <w:t xml:space="preserve">(Trojan Horse) </w:t>
            </w:r>
            <w:r w:rsidR="00D60D94">
              <w:rPr>
                <w:rFonts w:ascii="Calibri" w:hAnsi="Calibri" w:cs="Calibri"/>
                <w:color w:val="000000"/>
              </w:rPr>
              <w:t xml:space="preserve">can you use the template </w:t>
            </w:r>
            <w:r w:rsidR="00291B7D">
              <w:rPr>
                <w:rFonts w:ascii="Calibri" w:hAnsi="Calibri" w:cs="Calibri"/>
                <w:color w:val="000000"/>
              </w:rPr>
              <w:t xml:space="preserve">using this link </w:t>
            </w:r>
            <w:hyperlink r:id="rId13" w:history="1">
              <w:r w:rsidR="00291B7D" w:rsidRPr="00B71E0E">
                <w:rPr>
                  <w:rStyle w:val="Hyperlink"/>
                </w:rPr>
                <w:t>https://www.dltk-kids.com/world/greece/m-trojan.htm</w:t>
              </w:r>
            </w:hyperlink>
            <w:r w:rsidR="00D60D94">
              <w:rPr>
                <w:rFonts w:ascii="Calibri" w:hAnsi="Calibri" w:cs="Calibri"/>
                <w:color w:val="000000"/>
              </w:rPr>
              <w:t xml:space="preserve"> to create your own moveable Trojan Horse – as discussed on the hangout if you would rather make your own without the template that is absolutely fine – I look forward to seeing your creations.</w:t>
            </w:r>
            <w:r w:rsidR="00291B7D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0685E8FD" w14:textId="09995908" w:rsidR="00C91889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5B4D7A71" w14:textId="77777777" w:rsidR="00B5323A" w:rsidRPr="00DC1A57" w:rsidRDefault="00B5323A" w:rsidP="00C91889">
            <w:pPr>
              <w:rPr>
                <w:rFonts w:ascii="Calibri" w:hAnsi="Calibri" w:cs="Calibri"/>
                <w:color w:val="000000"/>
              </w:rPr>
            </w:pPr>
          </w:p>
          <w:p w14:paraId="5159BE50" w14:textId="528DF56B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Science</w:t>
            </w:r>
            <w:r w:rsidR="00D60D94">
              <w:rPr>
                <w:rFonts w:ascii="Calibri" w:hAnsi="Calibri" w:cs="Calibri"/>
                <w:color w:val="000000"/>
              </w:rPr>
              <w:t xml:space="preserve"> and Geography</w:t>
            </w:r>
            <w:r w:rsidR="00B5323A">
              <w:rPr>
                <w:rFonts w:ascii="Calibri" w:hAnsi="Calibri" w:cs="Calibri"/>
                <w:color w:val="000000"/>
              </w:rPr>
              <w:t>, complete the bitesize lesson</w:t>
            </w:r>
            <w:r w:rsidRPr="00DC1A57">
              <w:rPr>
                <w:rFonts w:ascii="Calibri" w:hAnsi="Calibri" w:cs="Calibri"/>
                <w:color w:val="000000"/>
              </w:rPr>
              <w:t xml:space="preserve"> </w:t>
            </w:r>
            <w:r w:rsidR="00D60D94">
              <w:rPr>
                <w:rFonts w:ascii="Calibri" w:hAnsi="Calibri" w:cs="Calibri"/>
                <w:color w:val="000000"/>
              </w:rPr>
              <w:t xml:space="preserve"> using the following link </w:t>
            </w:r>
            <w:hyperlink r:id="rId14" w:history="1">
              <w:r w:rsidR="00D60D94" w:rsidRPr="00B71E0E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65D22248" w14:textId="4FBE8A60" w:rsidR="004F6EEA" w:rsidRPr="00DC1A57" w:rsidRDefault="004F6EEA" w:rsidP="002965CC">
            <w:pPr>
              <w:rPr>
                <w:rFonts w:ascii="Calibri" w:hAnsi="Calibri" w:cs="Calibri"/>
              </w:rPr>
            </w:pPr>
          </w:p>
        </w:tc>
      </w:tr>
      <w:tr w:rsidR="00436827" w:rsidRPr="00E67D63" w14:paraId="1A8AAF2D" w14:textId="77777777" w:rsidTr="005F3E6B">
        <w:trPr>
          <w:trHeight w:val="462"/>
          <w:jc w:val="center"/>
        </w:trPr>
        <w:tc>
          <w:tcPr>
            <w:tcW w:w="1980" w:type="dxa"/>
          </w:tcPr>
          <w:p w14:paraId="7E4FC9E8" w14:textId="533011EA" w:rsidR="00436827" w:rsidRPr="00965324" w:rsidRDefault="00436827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16B69341" w14:textId="64C070B9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45B14AEA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601B507" w14:textId="3D93C774" w:rsidR="00436827" w:rsidRPr="00DC1A57" w:rsidRDefault="00976FE0" w:rsidP="00C91889">
            <w:pPr>
              <w:rPr>
                <w:rFonts w:ascii="Calibri" w:hAnsi="Calibri" w:cs="Calibri"/>
              </w:rPr>
            </w:pPr>
            <w:hyperlink r:id="rId15" w:history="1">
              <w:r w:rsidR="00436827" w:rsidRPr="00DC1A57">
                <w:rPr>
                  <w:rStyle w:val="Hyperlink"/>
                  <w:rFonts w:ascii="Calibri" w:hAnsi="Calibri" w:cs="Calibri"/>
                </w:rPr>
                <w:t>https://cafod.org.uk/Education/Primary-teaching-resources/Home-learning-primary</w:t>
              </w:r>
            </w:hyperlink>
            <w:r w:rsidR="00436827" w:rsidRPr="00DC1A5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7ED30BD2" w14:textId="39EB566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color w:val="000000"/>
                <w:bdr w:val="none" w:sz="0" w:space="0" w:color="auto" w:frame="1"/>
              </w:rPr>
              <w:lastRenderedPageBreak/>
              <w:t>“CRACK THE CODE” NUMBER WORK ACTIVITY.</w:t>
            </w:r>
          </w:p>
          <w:p w14:paraId="017964B0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color w:val="000000"/>
                <w:bdr w:val="none" w:sz="0" w:space="0" w:color="auto" w:frame="1"/>
                <w:lang w:val="fr-FR"/>
              </w:rPr>
              <w:lastRenderedPageBreak/>
              <w:t>Utilisez le code et les nombres en français pour découvrir des faits intéressants sur la France. </w:t>
            </w:r>
          </w:p>
          <w:p w14:paraId="29186EE8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  <w:t>Use the code and your number knowledge to find out interesting facts about France.</w:t>
            </w:r>
          </w:p>
          <w:p w14:paraId="29639240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  <w:t>You'll find the coded message on the PDF document on your year group page. </w:t>
            </w:r>
          </w:p>
          <w:p w14:paraId="6BEE69AA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color w:val="000000"/>
                <w:bdr w:val="none" w:sz="0" w:space="0" w:color="auto" w:frame="1"/>
              </w:rPr>
              <w:t>Bonne chance!</w:t>
            </w:r>
          </w:p>
          <w:p w14:paraId="6C77B601" w14:textId="74B7E21C" w:rsidR="00837E2C" w:rsidRPr="00DC1A57" w:rsidRDefault="00837E2C" w:rsidP="005F3E6B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</w:pP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Physical Education</w:t>
            </w:r>
          </w:p>
        </w:tc>
        <w:tc>
          <w:tcPr>
            <w:tcW w:w="8652" w:type="dxa"/>
          </w:tcPr>
          <w:p w14:paraId="62363C48" w14:textId="4211D6EB" w:rsidR="00C91889" w:rsidRPr="00DC1A57" w:rsidRDefault="00C91889" w:rsidP="00C9188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If you would like to do some Zumba this week use the link below:</w:t>
            </w:r>
          </w:p>
          <w:p w14:paraId="55B3747D" w14:textId="77777777" w:rsidR="00C91889" w:rsidRPr="00DC1A57" w:rsidRDefault="00976FE0" w:rsidP="00C91889">
            <w:pPr>
              <w:rPr>
                <w:rFonts w:ascii="Calibri" w:hAnsi="Calibri" w:cs="Calibri"/>
              </w:rPr>
            </w:pPr>
            <w:hyperlink r:id="rId16" w:history="1">
              <w:r w:rsidR="00C91889" w:rsidRPr="00DC1A57">
                <w:rPr>
                  <w:rStyle w:val="Hyperlink"/>
                  <w:rFonts w:ascii="Calibri" w:hAnsi="Calibri" w:cs="Calibri"/>
                </w:rPr>
                <w:t>https://family.gonoodle.com/channels/zumba-kids</w:t>
              </w:r>
            </w:hyperlink>
            <w:r w:rsidR="00C91889" w:rsidRPr="00DC1A57">
              <w:rPr>
                <w:rFonts w:ascii="Calibri" w:hAnsi="Calibri" w:cs="Calibri"/>
              </w:rPr>
              <w:t xml:space="preserve"> </w:t>
            </w:r>
          </w:p>
          <w:p w14:paraId="6088D38C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199A7D90" w14:textId="7C289086" w:rsidR="00CB4F68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7" w:history="1">
              <w:r w:rsidRPr="00DC1A57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652" w:type="dxa"/>
          </w:tcPr>
          <w:p w14:paraId="38E66D13" w14:textId="41A9A9DF" w:rsidR="00436827" w:rsidRDefault="00436827" w:rsidP="009761C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Art: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hyperlink r:id="rId18" w:history="1">
              <w:r w:rsidR="003579A3" w:rsidRPr="00B71E0E">
                <w:rPr>
                  <w:rStyle w:val="Hyperlink"/>
                  <w:rFonts w:ascii="Calibri" w:hAnsi="Calibri" w:cs="Calibri"/>
                </w:rPr>
                <w:t>https://youtu.be/WR55SUFtfz0</w:t>
              </w:r>
            </w:hyperlink>
            <w:r w:rsidR="003579A3">
              <w:rPr>
                <w:rFonts w:ascii="Calibri" w:hAnsi="Calibri" w:cs="Calibri"/>
                <w:color w:val="00B050"/>
              </w:rPr>
              <w:t xml:space="preserve"> </w:t>
            </w:r>
            <w:r w:rsidR="008A5943" w:rsidRPr="008A5943">
              <w:rPr>
                <w:rFonts w:ascii="Calibri" w:hAnsi="Calibri" w:cs="Calibri"/>
                <w:color w:val="000000" w:themeColor="text1"/>
              </w:rPr>
              <w:t>can you take part in this ‘Draw with Rob’ lesson</w:t>
            </w:r>
          </w:p>
          <w:p w14:paraId="63851FF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F49BEB8" w14:textId="7AF3515C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PSHE: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>Weekly Thrive activities have been added, some children in the class have really enjoyed doing this.</w:t>
            </w:r>
          </w:p>
          <w:p w14:paraId="6D142928" w14:textId="6A15BEE8" w:rsidR="00A81B1C" w:rsidRPr="00DC1A57" w:rsidRDefault="00A81B1C" w:rsidP="004054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0674C" w14:textId="77777777" w:rsidR="00976FE0" w:rsidRDefault="00976FE0" w:rsidP="006B51AB">
      <w:r>
        <w:separator/>
      </w:r>
    </w:p>
  </w:endnote>
  <w:endnote w:type="continuationSeparator" w:id="0">
    <w:p w14:paraId="441BAFD5" w14:textId="77777777" w:rsidR="00976FE0" w:rsidRDefault="00976FE0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C26088" w14:textId="77777777" w:rsidR="00976FE0" w:rsidRDefault="00976FE0" w:rsidP="006B51AB">
      <w:r>
        <w:separator/>
      </w:r>
    </w:p>
  </w:footnote>
  <w:footnote w:type="continuationSeparator" w:id="0">
    <w:p w14:paraId="3B489E7E" w14:textId="77777777" w:rsidR="00976FE0" w:rsidRDefault="00976FE0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EE1277"/>
    <w:multiLevelType w:val="multilevel"/>
    <w:tmpl w:val="0B96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C15CC5"/>
    <w:multiLevelType w:val="multilevel"/>
    <w:tmpl w:val="542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2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1"/>
  </w:num>
  <w:num w:numId="17">
    <w:abstractNumId w:val="24"/>
  </w:num>
  <w:num w:numId="18">
    <w:abstractNumId w:val="18"/>
  </w:num>
  <w:num w:numId="19">
    <w:abstractNumId w:val="13"/>
  </w:num>
  <w:num w:numId="20">
    <w:abstractNumId w:val="15"/>
  </w:num>
  <w:num w:numId="21">
    <w:abstractNumId w:val="22"/>
  </w:num>
  <w:num w:numId="22">
    <w:abstractNumId w:val="17"/>
  </w:num>
  <w:num w:numId="23">
    <w:abstractNumId w:val="11"/>
  </w:num>
  <w:num w:numId="24">
    <w:abstractNumId w:val="14"/>
  </w:num>
  <w:num w:numId="25">
    <w:abstractNumId w:val="1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03C5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58C7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134F"/>
    <w:rsid w:val="000F3055"/>
    <w:rsid w:val="000F346C"/>
    <w:rsid w:val="000F58B3"/>
    <w:rsid w:val="00100ADF"/>
    <w:rsid w:val="00102295"/>
    <w:rsid w:val="00103011"/>
    <w:rsid w:val="0010391B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C24D2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2F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1B7D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564B9"/>
    <w:rsid w:val="003579A3"/>
    <w:rsid w:val="00360D5F"/>
    <w:rsid w:val="00361251"/>
    <w:rsid w:val="00362C7D"/>
    <w:rsid w:val="00363293"/>
    <w:rsid w:val="0038262B"/>
    <w:rsid w:val="00386A35"/>
    <w:rsid w:val="00392C40"/>
    <w:rsid w:val="00395A1B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36827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246B2"/>
    <w:rsid w:val="00637625"/>
    <w:rsid w:val="006419C9"/>
    <w:rsid w:val="00651138"/>
    <w:rsid w:val="00666431"/>
    <w:rsid w:val="0068040C"/>
    <w:rsid w:val="00693379"/>
    <w:rsid w:val="00697395"/>
    <w:rsid w:val="006A0B63"/>
    <w:rsid w:val="006A55D4"/>
    <w:rsid w:val="006A7CB9"/>
    <w:rsid w:val="006B0817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169A9"/>
    <w:rsid w:val="007279DC"/>
    <w:rsid w:val="007321B0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D4816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04B2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A5943"/>
    <w:rsid w:val="008B1E4D"/>
    <w:rsid w:val="008B79BD"/>
    <w:rsid w:val="008C79BF"/>
    <w:rsid w:val="008D544A"/>
    <w:rsid w:val="008E0558"/>
    <w:rsid w:val="008F3568"/>
    <w:rsid w:val="008F6159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61C7"/>
    <w:rsid w:val="00976FE0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90C51"/>
    <w:rsid w:val="00AA7E93"/>
    <w:rsid w:val="00AB225D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23A"/>
    <w:rsid w:val="00B53E46"/>
    <w:rsid w:val="00B61865"/>
    <w:rsid w:val="00B71531"/>
    <w:rsid w:val="00B7262B"/>
    <w:rsid w:val="00B752F7"/>
    <w:rsid w:val="00B855A5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1BE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0D94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1A57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2B57"/>
    <w:rsid w:val="00ED502D"/>
    <w:rsid w:val="00ED5CE0"/>
    <w:rsid w:val="00EE0E85"/>
    <w:rsid w:val="00F0471F"/>
    <w:rsid w:val="00F07B87"/>
    <w:rsid w:val="00F167AC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A5465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23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  <w:style w:type="paragraph" w:customStyle="1" w:styleId="p1">
    <w:name w:val="p1"/>
    <w:basedOn w:val="Normal"/>
    <w:rsid w:val="00B5323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532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9898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34">
              <w:marLeft w:val="0"/>
              <w:marRight w:val="8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4270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5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07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30445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4565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dltk-kids.com/world/greece/m-trojan.htm" TargetMode="External"/><Relationship Id="rId18" Type="http://schemas.openxmlformats.org/officeDocument/2006/relationships/hyperlink" Target="https://youtu.be/WR55SUFtfz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zumba-kid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afod.org.uk/Education/Primary-teaching-resources/Home-learning-primary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bbc.co.uk/bitesize/tags/zncsscw/year-6-and-p7-lessons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43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28</cp:revision>
  <dcterms:created xsi:type="dcterms:W3CDTF">2020-06-05T19:00:00Z</dcterms:created>
  <dcterms:modified xsi:type="dcterms:W3CDTF">2020-07-05T11:01:00Z</dcterms:modified>
</cp:coreProperties>
</file>